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0F99E" w14:textId="77777777" w:rsidR="006F0F61" w:rsidRDefault="006F0F61" w:rsidP="006F0F61">
      <w:pPr>
        <w:pStyle w:val="Title"/>
        <w:rPr>
          <w:rFonts w:ascii="Arial Nova Light" w:hAnsi="Arial Nova Light"/>
        </w:rPr>
      </w:pPr>
    </w:p>
    <w:p w14:paraId="62052333" w14:textId="77777777" w:rsidR="006F0F61" w:rsidRDefault="006F0F61" w:rsidP="006F0F61">
      <w:pPr>
        <w:pStyle w:val="Title"/>
        <w:rPr>
          <w:rFonts w:ascii="Arial Nova Light" w:hAnsi="Arial Nova Light"/>
        </w:rPr>
      </w:pPr>
    </w:p>
    <w:p w14:paraId="7A243EA7" w14:textId="77777777" w:rsidR="006F0F61" w:rsidRDefault="006F0F61" w:rsidP="006F0F61">
      <w:pPr>
        <w:pStyle w:val="Title"/>
        <w:rPr>
          <w:rFonts w:ascii="Arial Nova Light" w:hAnsi="Arial Nova Light"/>
        </w:rPr>
      </w:pPr>
      <w:r>
        <w:rPr>
          <w:rFonts w:ascii="Arial Nova Light" w:hAnsi="Arial Nova Light"/>
        </w:rPr>
        <w:t xml:space="preserve">ZAHTJEV </w:t>
      </w:r>
    </w:p>
    <w:p w14:paraId="5B8498C8" w14:textId="77777777" w:rsidR="006F0F61" w:rsidRDefault="006F0F61" w:rsidP="006F0F61">
      <w:pPr>
        <w:pStyle w:val="Title"/>
        <w:rPr>
          <w:rFonts w:ascii="Arial Nova Light" w:hAnsi="Arial Nova Light"/>
        </w:rPr>
      </w:pPr>
      <w:r>
        <w:rPr>
          <w:rFonts w:ascii="Arial Nova Light" w:hAnsi="Arial Nova Light"/>
        </w:rPr>
        <w:t>ZA DOPUNU ILI ISPRAVAK INFORMACIJE</w:t>
      </w:r>
    </w:p>
    <w:p w14:paraId="08E62446" w14:textId="77777777" w:rsidR="006F0F61" w:rsidRDefault="006F0F61" w:rsidP="006F0F61">
      <w:pPr>
        <w:pStyle w:val="Title"/>
        <w:rPr>
          <w:rFonts w:ascii="Arial Nova Light" w:hAnsi="Arial Nova Light"/>
        </w:rPr>
      </w:pPr>
    </w:p>
    <w:p w14:paraId="000A4F53" w14:textId="77777777" w:rsidR="006F0F61" w:rsidRDefault="006F0F61" w:rsidP="006F0F61">
      <w:pPr>
        <w:rPr>
          <w:rFonts w:ascii="Arial Nova Light" w:hAnsi="Arial Nova Light"/>
        </w:rPr>
      </w:pPr>
      <w:r>
        <w:rPr>
          <w:rFonts w:ascii="Arial Nova Light" w:hAnsi="Arial Nova Light"/>
          <w:b/>
          <w:bCs/>
        </w:rPr>
        <w:t>TIJELO JAVNE VLASTI</w:t>
      </w:r>
      <w:r>
        <w:rPr>
          <w:rFonts w:ascii="Arial Nova Light" w:hAnsi="Arial Nova Light"/>
        </w:rPr>
        <w:t xml:space="preserve">: </w:t>
      </w:r>
    </w:p>
    <w:p w14:paraId="2691D7FB" w14:textId="77777777" w:rsidR="006F0F61" w:rsidRDefault="006F0F61" w:rsidP="006F0F61">
      <w:pPr>
        <w:rPr>
          <w:rFonts w:ascii="Arial Nova Light" w:hAnsi="Arial Nova Light"/>
          <w:bCs/>
          <w:sz w:val="21"/>
          <w:szCs w:val="21"/>
        </w:rPr>
      </w:pPr>
      <w:r>
        <w:rPr>
          <w:rFonts w:ascii="Arial Nova Light" w:hAnsi="Arial Nova Light"/>
          <w:bCs/>
          <w:sz w:val="21"/>
          <w:szCs w:val="21"/>
        </w:rPr>
        <w:t>HRVATSKI CRVENI KRIŽ, Zagreb, Ulica Crvenog križa 14/I.</w:t>
      </w:r>
    </w:p>
    <w:p w14:paraId="44176DD5" w14:textId="77777777" w:rsidR="006F0F61" w:rsidRDefault="006F0F61" w:rsidP="006F0F61">
      <w:pPr>
        <w:pStyle w:val="Title"/>
        <w:jc w:val="left"/>
        <w:rPr>
          <w:rFonts w:ascii="Arial Nova Light" w:hAnsi="Arial Nova Light"/>
        </w:rPr>
      </w:pPr>
    </w:p>
    <w:p w14:paraId="51DD6DF4" w14:textId="77777777" w:rsidR="006F0F61" w:rsidRDefault="006F0F61" w:rsidP="006F0F61">
      <w:pPr>
        <w:pStyle w:val="Title"/>
        <w:jc w:val="both"/>
        <w:rPr>
          <w:rFonts w:ascii="Arial Nova Light" w:hAnsi="Arial Nova Light"/>
          <w:b w:val="0"/>
          <w:bCs w:val="0"/>
          <w:i/>
          <w:iCs/>
          <w:sz w:val="21"/>
          <w:szCs w:val="21"/>
        </w:rPr>
      </w:pPr>
      <w:r>
        <w:rPr>
          <w:rFonts w:ascii="Arial Nova Light" w:hAnsi="Arial Nova Light"/>
          <w:i/>
          <w:iCs/>
          <w:sz w:val="21"/>
          <w:szCs w:val="21"/>
        </w:rPr>
        <w:t xml:space="preserve">Napomena: </w:t>
      </w:r>
      <w:r>
        <w:rPr>
          <w:rFonts w:ascii="Arial Nova Light" w:hAnsi="Arial Nova Light"/>
          <w:b w:val="0"/>
          <w:bCs w:val="0"/>
          <w:i/>
          <w:iCs/>
          <w:sz w:val="21"/>
          <w:szCs w:val="21"/>
        </w:rPr>
        <w:t>Tijelo javne vlasti ima pravo na naknadu stvarnih materijalnih troškova od podnositelja zahtjeva u svezi s pružanjem i dostavom tražene informacije.</w:t>
      </w:r>
    </w:p>
    <w:p w14:paraId="36D000DC" w14:textId="77777777" w:rsidR="006F0F61" w:rsidRDefault="006F0F61" w:rsidP="006F0F61">
      <w:pPr>
        <w:tabs>
          <w:tab w:val="left" w:pos="3825"/>
        </w:tabs>
        <w:rPr>
          <w:rFonts w:asciiTheme="minorHAnsi" w:hAnsiTheme="minorHAnsi"/>
          <w:sz w:val="22"/>
          <w:szCs w:val="22"/>
        </w:rPr>
      </w:pPr>
    </w:p>
    <w:p w14:paraId="64BDBBE1" w14:textId="77777777" w:rsidR="006F0F61" w:rsidRDefault="006F0F61" w:rsidP="006F0F61">
      <w:pPr>
        <w:tabs>
          <w:tab w:val="left" w:pos="3825"/>
        </w:tabs>
        <w:rPr>
          <w:b/>
        </w:rPr>
      </w:pPr>
      <w:r>
        <w:rPr>
          <w:b/>
        </w:rPr>
        <w:t>Podnositelj zahtjeva:</w:t>
      </w: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2136"/>
        <w:gridCol w:w="7063"/>
      </w:tblGrid>
      <w:tr w:rsidR="006F0F61" w14:paraId="5E703133" w14:textId="77777777" w:rsidTr="006F0F61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D9D46" w14:textId="77777777" w:rsidR="006F0F61" w:rsidRDefault="006F0F61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Ime i prezime/naziv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76DE9" w14:textId="77777777" w:rsidR="006F0F61" w:rsidRDefault="006F0F61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6F0F61" w14:paraId="376EC730" w14:textId="77777777" w:rsidTr="006F0F61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1C5C27" w14:textId="77777777" w:rsidR="006F0F61" w:rsidRDefault="006F0F61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Adresa/sjedište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09DB" w14:textId="77777777" w:rsidR="006F0F61" w:rsidRDefault="006F0F61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  <w:tr w:rsidR="006F0F61" w14:paraId="6D454E11" w14:textId="77777777" w:rsidTr="006F0F61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C51DB" w14:textId="77777777" w:rsidR="006F0F61" w:rsidRDefault="006F0F61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Telefon i/ili e-pošta</w:t>
            </w:r>
          </w:p>
        </w:tc>
        <w:tc>
          <w:tcPr>
            <w:tcW w:w="7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D1B19" w14:textId="77777777" w:rsidR="006F0F61" w:rsidRDefault="006F0F61">
            <w:pPr>
              <w:tabs>
                <w:tab w:val="left" w:pos="3825"/>
              </w:tabs>
              <w:rPr>
                <w:lang w:eastAsia="en-US"/>
              </w:rPr>
            </w:pPr>
          </w:p>
        </w:tc>
      </w:tr>
    </w:tbl>
    <w:p w14:paraId="16D0E707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Style w:val="TableGrid"/>
        <w:tblW w:w="0" w:type="auto"/>
        <w:tblInd w:w="-157" w:type="dxa"/>
        <w:tblLook w:val="04A0" w:firstRow="1" w:lastRow="0" w:firstColumn="1" w:lastColumn="0" w:noHBand="0" w:noVBand="1"/>
      </w:tblPr>
      <w:tblGrid>
        <w:gridCol w:w="9199"/>
      </w:tblGrid>
      <w:tr w:rsidR="006F0F61" w14:paraId="77676D1F" w14:textId="77777777" w:rsidTr="006F0F61"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BACF7" w14:textId="77777777" w:rsidR="006F0F61" w:rsidRDefault="006F0F61">
            <w:pPr>
              <w:tabs>
                <w:tab w:val="left" w:pos="3825"/>
              </w:tabs>
              <w:rPr>
                <w:b/>
                <w:lang w:eastAsia="en-US"/>
              </w:rPr>
            </w:pPr>
            <w:r>
              <w:rPr>
                <w:b/>
              </w:rPr>
              <w:t>Informacija koja s traži</w:t>
            </w:r>
          </w:p>
        </w:tc>
      </w:tr>
      <w:tr w:rsidR="006F0F61" w14:paraId="531E4327" w14:textId="77777777" w:rsidTr="006F0F61">
        <w:trPr>
          <w:trHeight w:val="1316"/>
        </w:trPr>
        <w:tc>
          <w:tcPr>
            <w:tcW w:w="91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245F5" w14:textId="77777777" w:rsidR="006F0F61" w:rsidRDefault="006F0F61">
            <w:pPr>
              <w:tabs>
                <w:tab w:val="left" w:pos="3825"/>
              </w:tabs>
            </w:pPr>
          </w:p>
          <w:p w14:paraId="7ED2A00B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  <w:r>
              <w:rPr>
                <w:rFonts w:ascii="Arial Nova Light" w:hAnsi="Arial Nova Light"/>
                <w:bCs/>
                <w:sz w:val="21"/>
                <w:szCs w:val="21"/>
              </w:rPr>
              <w:t xml:space="preserve">Dana _________________ podnio/la sam zahtjev za pravo na pristup informacijama gore navedenom tijelu javne vlasti sukladno članku 18. stavku 1. Zakona o pravu na pristup informacijama („Narodne novine“, broj 25/13 i 85/15) kojim sam zatražio/la dostavu informacije: </w:t>
            </w:r>
          </w:p>
          <w:p w14:paraId="7152B03E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0C402A3F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14A15FC6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0DE3DAD7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794F2E83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6DB85192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  <w:lang w:eastAsia="en-US"/>
              </w:rPr>
            </w:pPr>
          </w:p>
        </w:tc>
      </w:tr>
    </w:tbl>
    <w:p w14:paraId="4B030569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W w:w="9214" w:type="dxa"/>
        <w:tblInd w:w="-157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F0F61" w14:paraId="0E273EB2" w14:textId="77777777" w:rsidTr="006F0F61">
        <w:trPr>
          <w:trHeight w:val="438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3699B" w14:textId="77777777" w:rsidR="006F0F61" w:rsidRDefault="006F0F61">
            <w:pPr>
              <w:tabs>
                <w:tab w:val="left" w:pos="3825"/>
              </w:tabs>
              <w:spacing w:after="160"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Dostava dopune odnosno ispravka zatražene informacije</w:t>
            </w:r>
          </w:p>
        </w:tc>
      </w:tr>
      <w:tr w:rsidR="006F0F61" w14:paraId="05E4A73B" w14:textId="77777777" w:rsidTr="006F0F61">
        <w:trPr>
          <w:trHeight w:val="1671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CEEE9" w14:textId="77777777" w:rsidR="006F0F61" w:rsidRDefault="006F0F61"/>
          <w:p w14:paraId="2986159F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  <w:r>
              <w:rPr>
                <w:rFonts w:ascii="Arial Nova Light" w:hAnsi="Arial Nova Light"/>
                <w:bCs/>
                <w:sz w:val="21"/>
                <w:szCs w:val="21"/>
              </w:rPr>
              <w:t>Budući da sam dana _________________________ zaprimio/la informaciju koja (zaokružiti)</w:t>
            </w:r>
          </w:p>
          <w:p w14:paraId="17F8385A" w14:textId="77777777" w:rsidR="006F0F61" w:rsidRDefault="006F0F61" w:rsidP="006F0F61">
            <w:pPr>
              <w:numPr>
                <w:ilvl w:val="0"/>
                <w:numId w:val="23"/>
              </w:numPr>
              <w:rPr>
                <w:rFonts w:ascii="Arial Nova Light" w:hAnsi="Arial Nova Light"/>
                <w:bCs/>
                <w:sz w:val="21"/>
                <w:szCs w:val="21"/>
              </w:rPr>
            </w:pPr>
            <w:r>
              <w:rPr>
                <w:rFonts w:ascii="Arial Nova Light" w:hAnsi="Arial Nova Light"/>
                <w:bCs/>
                <w:sz w:val="21"/>
                <w:szCs w:val="21"/>
              </w:rPr>
              <w:t>Nije ona koju sam zatražio/la,</w:t>
            </w:r>
          </w:p>
          <w:p w14:paraId="28968207" w14:textId="77777777" w:rsidR="006F0F61" w:rsidRDefault="006F0F61" w:rsidP="006F0F61">
            <w:pPr>
              <w:numPr>
                <w:ilvl w:val="0"/>
                <w:numId w:val="23"/>
              </w:numPr>
              <w:rPr>
                <w:rFonts w:ascii="Arial Nova Light" w:hAnsi="Arial Nova Light"/>
                <w:bCs/>
                <w:sz w:val="21"/>
                <w:szCs w:val="21"/>
              </w:rPr>
            </w:pPr>
            <w:r>
              <w:rPr>
                <w:rFonts w:ascii="Arial Nova Light" w:hAnsi="Arial Nova Light"/>
                <w:bCs/>
                <w:sz w:val="21"/>
                <w:szCs w:val="21"/>
              </w:rPr>
              <w:t>Nije potpuna.</w:t>
            </w:r>
          </w:p>
          <w:p w14:paraId="31071C43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  <w:r>
              <w:rPr>
                <w:rFonts w:ascii="Arial Nova Light" w:hAnsi="Arial Nova Light"/>
                <w:bCs/>
                <w:sz w:val="21"/>
                <w:szCs w:val="21"/>
              </w:rPr>
              <w:t>molim da mi se sukladno odredbi članka 24. stavka 1. i 2. Zakona o pravu na pristup informacijama dostavi dopuna odnosno ispravak sljedećih informacija:</w:t>
            </w:r>
          </w:p>
          <w:p w14:paraId="78D40862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795293D4" w14:textId="77777777" w:rsidR="006F0F61" w:rsidRDefault="006F0F61">
            <w:pPr>
              <w:rPr>
                <w:rFonts w:ascii="Arial Nova Light" w:hAnsi="Arial Nova Light"/>
                <w:bCs/>
                <w:sz w:val="21"/>
                <w:szCs w:val="21"/>
              </w:rPr>
            </w:pPr>
          </w:p>
          <w:p w14:paraId="6FFE3282" w14:textId="77777777" w:rsidR="006F0F61" w:rsidRDefault="006F0F61">
            <w:pPr>
              <w:spacing w:after="160" w:line="256" w:lineRule="auto"/>
              <w:rPr>
                <w:rFonts w:ascii="Arial Nova Light" w:hAnsi="Arial Nova Light"/>
                <w:b/>
                <w:sz w:val="21"/>
                <w:szCs w:val="21"/>
                <w:lang w:eastAsia="en-US"/>
              </w:rPr>
            </w:pPr>
          </w:p>
        </w:tc>
      </w:tr>
    </w:tbl>
    <w:p w14:paraId="2FF03B9B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p w14:paraId="2E2B737D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p w14:paraId="53FA5581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p w14:paraId="45AF2090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p w14:paraId="6A8100F6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16"/>
          <w:szCs w:val="16"/>
          <w:lang w:eastAsia="en-US"/>
        </w:rPr>
      </w:pPr>
    </w:p>
    <w:tbl>
      <w:tblPr>
        <w:tblW w:w="9214" w:type="dxa"/>
        <w:tblInd w:w="-157" w:type="dxa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6F0F61" w14:paraId="3E4BA7BD" w14:textId="77777777" w:rsidTr="006F0F61">
        <w:trPr>
          <w:trHeight w:val="438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ED699" w14:textId="77777777" w:rsidR="006F0F61" w:rsidRDefault="006F0F61">
            <w:pPr>
              <w:tabs>
                <w:tab w:val="left" w:pos="3825"/>
              </w:tabs>
              <w:spacing w:after="160"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Način pristupa informaciji </w:t>
            </w:r>
            <w:r>
              <w:rPr>
                <w:bCs/>
              </w:rPr>
              <w:t>(označiti)</w:t>
            </w:r>
          </w:p>
        </w:tc>
      </w:tr>
      <w:tr w:rsidR="006F0F61" w14:paraId="46305193" w14:textId="77777777" w:rsidTr="006F0F61">
        <w:trPr>
          <w:trHeight w:val="956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ED6BF" w14:textId="77777777" w:rsidR="006F0F61" w:rsidRDefault="006F0F61">
            <w:pPr>
              <w:tabs>
                <w:tab w:val="left" w:pos="3825"/>
              </w:tabs>
            </w:pPr>
          </w:p>
          <w:p w14:paraId="72315C76" w14:textId="77777777" w:rsidR="006F0F61" w:rsidRDefault="006F0F61" w:rsidP="006F0F61">
            <w:pPr>
              <w:pStyle w:val="Title"/>
              <w:numPr>
                <w:ilvl w:val="0"/>
                <w:numId w:val="24"/>
              </w:numPr>
              <w:spacing w:line="256" w:lineRule="auto"/>
              <w:jc w:val="left"/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</w:pPr>
            <w:r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  <w:t>neposredan pristup informaciji,</w:t>
            </w:r>
          </w:p>
          <w:p w14:paraId="6AB51D77" w14:textId="77777777" w:rsidR="006F0F61" w:rsidRDefault="006F0F61" w:rsidP="006F0F61">
            <w:pPr>
              <w:pStyle w:val="Title"/>
              <w:numPr>
                <w:ilvl w:val="0"/>
                <w:numId w:val="24"/>
              </w:numPr>
              <w:spacing w:line="256" w:lineRule="auto"/>
              <w:jc w:val="left"/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</w:pPr>
            <w:r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  <w:t>pristup informaciji pisanim putem</w:t>
            </w:r>
          </w:p>
          <w:p w14:paraId="41384F26" w14:textId="77777777" w:rsidR="006F0F61" w:rsidRDefault="006F0F61" w:rsidP="006F0F61">
            <w:pPr>
              <w:pStyle w:val="Title"/>
              <w:numPr>
                <w:ilvl w:val="0"/>
                <w:numId w:val="24"/>
              </w:numPr>
              <w:spacing w:line="256" w:lineRule="auto"/>
              <w:jc w:val="left"/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</w:pPr>
            <w:r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  <w:t>uvid u dokumente i izrada preslika dokumenata koji sadrže traženu informaciju,</w:t>
            </w:r>
          </w:p>
          <w:p w14:paraId="28413461" w14:textId="77777777" w:rsidR="006F0F61" w:rsidRDefault="006F0F61" w:rsidP="006F0F61">
            <w:pPr>
              <w:pStyle w:val="Title"/>
              <w:numPr>
                <w:ilvl w:val="0"/>
                <w:numId w:val="24"/>
              </w:numPr>
              <w:spacing w:line="256" w:lineRule="auto"/>
              <w:jc w:val="left"/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</w:pPr>
            <w:r>
              <w:rPr>
                <w:rFonts w:ascii="Arial Nova Light" w:hAnsi="Arial Nova Light"/>
                <w:b w:val="0"/>
                <w:bCs w:val="0"/>
                <w:sz w:val="21"/>
                <w:szCs w:val="21"/>
                <w:lang w:eastAsia="en-US"/>
              </w:rPr>
              <w:t>dostavljanje preslika dokumenata koji sadrži traženu informaciju,</w:t>
            </w:r>
          </w:p>
          <w:p w14:paraId="68834354" w14:textId="77777777" w:rsidR="006F0F61" w:rsidRDefault="006F0F61" w:rsidP="006F0F61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Arial Nova Light" w:hAnsi="Arial Nova Light"/>
                <w:sz w:val="21"/>
                <w:szCs w:val="21"/>
                <w:lang w:eastAsia="en-US"/>
              </w:rPr>
            </w:pPr>
            <w:r>
              <w:rPr>
                <w:rFonts w:ascii="Arial Nova Light" w:hAnsi="Arial Nova Light"/>
                <w:sz w:val="21"/>
                <w:szCs w:val="21"/>
              </w:rPr>
              <w:t xml:space="preserve">na drugi prikladan način (elektronskim putem ili drugo) </w:t>
            </w:r>
          </w:p>
          <w:p w14:paraId="0EBAE268" w14:textId="77777777" w:rsidR="006F0F61" w:rsidRDefault="006F0F61">
            <w:pPr>
              <w:pStyle w:val="ListParagraph"/>
              <w:spacing w:line="256" w:lineRule="auto"/>
              <w:rPr>
                <w:rFonts w:ascii="Arial Nova Light" w:hAnsi="Arial Nova Light"/>
                <w:sz w:val="21"/>
                <w:szCs w:val="21"/>
              </w:rPr>
            </w:pPr>
          </w:p>
          <w:p w14:paraId="328C710C" w14:textId="77777777" w:rsidR="006F0F61" w:rsidRDefault="006F0F61">
            <w:pPr>
              <w:pStyle w:val="ListParagraph"/>
              <w:spacing w:line="256" w:lineRule="auto"/>
              <w:rPr>
                <w:rFonts w:ascii="Arial Nova Light" w:hAnsi="Arial Nova Light"/>
                <w:sz w:val="21"/>
                <w:szCs w:val="21"/>
              </w:rPr>
            </w:pPr>
            <w:r>
              <w:rPr>
                <w:rFonts w:ascii="Arial Nova Light" w:hAnsi="Arial Nova Light"/>
                <w:sz w:val="21"/>
                <w:szCs w:val="21"/>
              </w:rPr>
              <w:t>__________________________________________________________________</w:t>
            </w:r>
          </w:p>
          <w:p w14:paraId="50D994DA" w14:textId="77777777" w:rsidR="006F0F61" w:rsidRDefault="006F0F61">
            <w:pPr>
              <w:tabs>
                <w:tab w:val="left" w:pos="3825"/>
              </w:tabs>
              <w:spacing w:after="160" w:line="256" w:lineRule="auto"/>
              <w:rPr>
                <w:lang w:eastAsia="en-US"/>
              </w:rPr>
            </w:pPr>
          </w:p>
        </w:tc>
      </w:tr>
    </w:tbl>
    <w:p w14:paraId="46B66133" w14:textId="77777777" w:rsidR="006F0F61" w:rsidRDefault="006F0F61" w:rsidP="006F0F61">
      <w:pPr>
        <w:tabs>
          <w:tab w:val="left" w:pos="3825"/>
        </w:tabs>
        <w:rPr>
          <w:rFonts w:asciiTheme="minorHAnsi" w:hAnsiTheme="minorHAnsi" w:cstheme="minorBidi"/>
          <w:sz w:val="22"/>
          <w:szCs w:val="22"/>
          <w:lang w:eastAsia="en-US"/>
        </w:rPr>
      </w:pPr>
    </w:p>
    <w:p w14:paraId="5DBBB179" w14:textId="77777777" w:rsidR="006F0F61" w:rsidRDefault="006F0F61" w:rsidP="006F0F61">
      <w:pPr>
        <w:tabs>
          <w:tab w:val="left" w:pos="3825"/>
        </w:tabs>
      </w:pPr>
    </w:p>
    <w:p w14:paraId="049467E5" w14:textId="77777777" w:rsidR="006F0F61" w:rsidRDefault="006F0F61" w:rsidP="006F0F61">
      <w:pPr>
        <w:tabs>
          <w:tab w:val="left" w:pos="3825"/>
        </w:tabs>
        <w:rPr>
          <w:b/>
        </w:rPr>
      </w:pPr>
      <w:r>
        <w:rPr>
          <w:b/>
        </w:rPr>
        <w:t>________________________________                      ________________________________________</w:t>
      </w:r>
    </w:p>
    <w:p w14:paraId="4C62761C" w14:textId="77777777" w:rsidR="006F0F61" w:rsidRDefault="006F0F61" w:rsidP="006F0F61">
      <w:pPr>
        <w:tabs>
          <w:tab w:val="left" w:pos="3825"/>
        </w:tabs>
      </w:pPr>
      <w:r>
        <w:t xml:space="preserve">              (mjesto i datum)                                                     (vlastoručni potpis podnositelja zahtjeva)</w:t>
      </w:r>
    </w:p>
    <w:p w14:paraId="7859F9AB" w14:textId="77777777" w:rsidR="006F0F61" w:rsidRDefault="006F0F61" w:rsidP="006F0F61">
      <w:pPr>
        <w:tabs>
          <w:tab w:val="left" w:pos="3825"/>
        </w:tabs>
        <w:rPr>
          <w:b/>
        </w:rPr>
      </w:pPr>
    </w:p>
    <w:sectPr w:rsidR="006F0F61" w:rsidSect="00AC13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021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577D" w14:textId="77777777" w:rsidR="00896939" w:rsidRDefault="00896939">
      <w:r>
        <w:separator/>
      </w:r>
    </w:p>
  </w:endnote>
  <w:endnote w:type="continuationSeparator" w:id="0">
    <w:p w14:paraId="6DCFBBF3" w14:textId="77777777" w:rsidR="00896939" w:rsidRDefault="00896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65A2" w14:textId="77777777" w:rsidR="00585314" w:rsidRDefault="00585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7908D" w14:textId="77777777" w:rsidR="00A47A99" w:rsidRPr="008143BF" w:rsidRDefault="00A47A99" w:rsidP="00663116">
    <w:pPr>
      <w:pStyle w:val="Header"/>
      <w:rPr>
        <w:rFonts w:ascii="Arial" w:hAnsi="Arial" w:cs="Arial"/>
        <w:color w:val="FF0000"/>
        <w:sz w:val="20"/>
        <w:szCs w:val="20"/>
      </w:rPr>
    </w:pPr>
    <w:r w:rsidRPr="008143BF">
      <w:rPr>
        <w:rFonts w:ascii="Arial" w:hAnsi="Arial" w:cs="Arial"/>
        <w:color w:val="FF0000"/>
        <w:sz w:val="20"/>
        <w:szCs w:val="20"/>
      </w:rPr>
      <w:t>_________________________________________________________________________________</w:t>
    </w:r>
    <w:r>
      <w:rPr>
        <w:rFonts w:ascii="Arial" w:hAnsi="Arial" w:cs="Arial"/>
        <w:color w:val="FF0000"/>
        <w:sz w:val="20"/>
        <w:szCs w:val="20"/>
      </w:rPr>
      <w:t>____</w:t>
    </w:r>
  </w:p>
  <w:p w14:paraId="15013735" w14:textId="77777777" w:rsidR="00A47A99" w:rsidRPr="008C531D" w:rsidRDefault="00A47A99" w:rsidP="00235B19">
    <w:pPr>
      <w:pStyle w:val="Footer"/>
      <w:jc w:val="center"/>
      <w:rPr>
        <w:rFonts w:ascii="Verdana" w:hAnsi="Verdana" w:cs="Calibri"/>
        <w:sz w:val="14"/>
        <w:szCs w:val="14"/>
      </w:rPr>
    </w:pPr>
    <w:r w:rsidRPr="008C531D">
      <w:rPr>
        <w:rFonts w:ascii="Verdana" w:hAnsi="Verdana" w:cs="Calibri"/>
        <w:sz w:val="14"/>
        <w:szCs w:val="14"/>
      </w:rPr>
      <w:t xml:space="preserve">UDRUGA </w:t>
    </w:r>
    <w:r w:rsidRPr="008C531D">
      <w:rPr>
        <w:rFonts w:ascii="Verdana" w:hAnsi="Verdana" w:cs="Calibri"/>
        <w:sz w:val="14"/>
        <w:szCs w:val="14"/>
      </w:rPr>
      <w:t>UPISANA U REGISTAR UDRUGA REGISTARSKI BROJ 08000648</w:t>
    </w:r>
  </w:p>
  <w:p w14:paraId="6AAFB8C1" w14:textId="77777777" w:rsidR="00A47A99" w:rsidRDefault="00A47A99" w:rsidP="00235B19">
    <w:pPr>
      <w:pStyle w:val="Footer"/>
      <w:jc w:val="center"/>
      <w:rPr>
        <w:rFonts w:ascii="Verdana" w:hAnsi="Verdana" w:cs="Calibri"/>
        <w:sz w:val="14"/>
        <w:szCs w:val="14"/>
      </w:rPr>
    </w:pPr>
    <w:r w:rsidRPr="008C531D">
      <w:rPr>
        <w:rFonts w:ascii="Verdana" w:hAnsi="Verdana" w:cs="Calibri"/>
        <w:sz w:val="14"/>
        <w:szCs w:val="14"/>
      </w:rPr>
      <w:t xml:space="preserve">Osoba ovlaštena za zastupanje udruge </w:t>
    </w:r>
    <w:r w:rsidR="009D3FB3">
      <w:rPr>
        <w:rFonts w:ascii="Verdana" w:hAnsi="Verdana" w:cs="Calibri"/>
        <w:sz w:val="14"/>
        <w:szCs w:val="14"/>
      </w:rPr>
      <w:t>Zrinka Jovanović,bacc.oec.</w:t>
    </w:r>
  </w:p>
  <w:p w14:paraId="724FAF68" w14:textId="77777777" w:rsidR="00C2423E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  <w:p w14:paraId="76092D2D" w14:textId="77777777" w:rsidR="00C2423E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  <w:p w14:paraId="5917160D" w14:textId="77777777" w:rsidR="00C2423E" w:rsidRPr="008C531D" w:rsidRDefault="00C2423E" w:rsidP="00235B19">
    <w:pPr>
      <w:pStyle w:val="Footer"/>
      <w:jc w:val="center"/>
      <w:rPr>
        <w:rFonts w:ascii="Verdana" w:hAnsi="Verdana" w:cs="Calibri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704C" w14:textId="77777777" w:rsidR="00585314" w:rsidRDefault="00585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93D5E" w14:textId="77777777" w:rsidR="00896939" w:rsidRDefault="00896939">
      <w:r>
        <w:separator/>
      </w:r>
    </w:p>
  </w:footnote>
  <w:footnote w:type="continuationSeparator" w:id="0">
    <w:p w14:paraId="205B60CB" w14:textId="77777777" w:rsidR="00896939" w:rsidRDefault="00896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6E57F" w14:textId="77777777" w:rsidR="00585314" w:rsidRDefault="005853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282EF" w14:textId="77777777" w:rsidR="0027058B" w:rsidRDefault="00000000" w:rsidP="0027058B">
    <w:pPr>
      <w:pStyle w:val="Header"/>
      <w:rPr>
        <w:sz w:val="18"/>
        <w:szCs w:val="18"/>
      </w:rPr>
    </w:pPr>
    <w:r>
      <w:rPr>
        <w:noProof/>
        <w:sz w:val="28"/>
        <w:szCs w:val="28"/>
      </w:rPr>
      <w:pict w14:anchorId="4F8DFF3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8.15pt;margin-top:4.5pt;width:193.25pt;height:20.55pt;z-index:251658240;mso-width-relative:margin;mso-height-relative:margin" stroked="f">
          <v:textbox style="mso-next-textbox:#_x0000_s1026">
            <w:txbxContent>
              <w:p w14:paraId="653F24D5" w14:textId="77777777" w:rsidR="00A47A99" w:rsidRPr="00B9743C" w:rsidRDefault="00A47A99" w:rsidP="006737F1">
                <w:pPr>
                  <w:rPr>
                    <w:rFonts w:ascii="Verdana" w:hAnsi="Verdana"/>
                    <w:b/>
                  </w:rPr>
                </w:pPr>
                <w:r w:rsidRPr="00B9743C">
                  <w:rPr>
                    <w:rFonts w:ascii="Verdana" w:hAnsi="Verdana"/>
                    <w:b/>
                  </w:rPr>
                  <w:t>HRVATSKI CRVENI KRIŽ</w:t>
                </w:r>
              </w:p>
            </w:txbxContent>
          </v:textbox>
        </v:shape>
      </w:pict>
    </w:r>
    <w:r>
      <w:rPr>
        <w:sz w:val="28"/>
        <w:szCs w:val="28"/>
      </w:rPr>
    </w:r>
    <w:r>
      <w:rPr>
        <w:sz w:val="28"/>
        <w:szCs w:val="28"/>
      </w:rPr>
      <w:pict w14:anchorId="7A81EBC7">
        <v:shapetype id="_x0000_t11" coordsize="21600,21600" o:spt="11" adj="5400" path="m@0,l@0@0,0@0,0@2@0@2@0,21600@1,21600@1@2,21600@2,21600@0@1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5400,5400,16200,16200;10800,10800,10800,10800"/>
          <v:handles>
            <v:h position="#0,topLeft" switch="" xrange="0,10800"/>
          </v:handles>
        </v:shapetype>
        <v:shape id="_x0000_s1027" type="#_x0000_t11" style="width:28.15pt;height:28.85pt;mso-left-percent:-10001;mso-top-percent:-10001;mso-position-horizontal:absolute;mso-position-horizontal-relative:char;mso-position-vertical:absolute;mso-position-vertical-relative:line;mso-left-percent:-10001;mso-top-percent:-10001" adj="7126" fillcolor="red" stroked="f">
          <v:textbox style="mso-next-textbox:#_x0000_s1027">
            <w:txbxContent>
              <w:p w14:paraId="184804D0" w14:textId="77777777" w:rsidR="00A47A99" w:rsidRDefault="00A47A99" w:rsidP="006737F1">
                <w:r>
                  <w:t xml:space="preserve"> </w:t>
                </w:r>
              </w:p>
            </w:txbxContent>
          </v:textbox>
          <w10:wrap type="none"/>
          <w10:anchorlock/>
        </v:shape>
      </w:pict>
    </w:r>
    <w:r w:rsidR="00A47A99">
      <w:rPr>
        <w:sz w:val="28"/>
        <w:szCs w:val="28"/>
      </w:rPr>
      <w:t xml:space="preserve">                      </w:t>
    </w:r>
    <w:r w:rsidR="00A47A99">
      <w:rPr>
        <w:sz w:val="28"/>
        <w:szCs w:val="28"/>
      </w:rPr>
      <w:tab/>
    </w:r>
    <w:r w:rsidR="00A47A99">
      <w:rPr>
        <w:sz w:val="28"/>
        <w:szCs w:val="28"/>
      </w:rPr>
      <w:tab/>
      <w:t xml:space="preserve">                               </w:t>
    </w:r>
    <w:r w:rsidR="00A47A99">
      <w:rPr>
        <w:rFonts w:ascii="Verdana" w:hAnsi="Verdana"/>
        <w:sz w:val="18"/>
        <w:szCs w:val="18"/>
      </w:rPr>
      <w:t xml:space="preserve">IBAN: </w:t>
    </w:r>
    <w:r w:rsidR="0027058B">
      <w:rPr>
        <w:rFonts w:ascii="Verdana" w:hAnsi="Verdana"/>
        <w:sz w:val="18"/>
        <w:szCs w:val="18"/>
      </w:rPr>
      <w:t>HR4124020061101195573</w:t>
    </w:r>
  </w:p>
  <w:p w14:paraId="55A5BEF9" w14:textId="77777777" w:rsidR="00A47A99" w:rsidRPr="00D14267" w:rsidRDefault="00A47A99" w:rsidP="008C531D">
    <w:pPr>
      <w:pStyle w:val="Header"/>
      <w:rPr>
        <w:sz w:val="18"/>
        <w:szCs w:val="18"/>
      </w:rPr>
    </w:pPr>
  </w:p>
  <w:p w14:paraId="529C407B" w14:textId="77777777" w:rsidR="00A47A99" w:rsidRDefault="00A47A99" w:rsidP="008C531D">
    <w:pPr>
      <w:rPr>
        <w:rFonts w:ascii="Verdana" w:hAnsi="Verdana"/>
        <w:sz w:val="20"/>
        <w:szCs w:val="20"/>
      </w:rPr>
    </w:pPr>
    <w:r w:rsidRPr="00B9743C">
      <w:rPr>
        <w:rFonts w:ascii="Verdana" w:hAnsi="Verdana"/>
        <w:b/>
        <w:sz w:val="14"/>
        <w:szCs w:val="14"/>
      </w:rPr>
      <w:t>GRADSKO DRUŠTVO CRVENOG KRIŽA</w:t>
    </w:r>
    <w:r>
      <w:rPr>
        <w:rFonts w:ascii="Verdana" w:hAnsi="Verdana"/>
        <w:b/>
        <w:sz w:val="14"/>
        <w:szCs w:val="14"/>
      </w:rPr>
      <w:t xml:space="preserve"> NOVI VINODOLSKI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    </w:t>
    </w:r>
    <w:r>
      <w:rPr>
        <w:rFonts w:ascii="Verdana" w:hAnsi="Verdana"/>
        <w:sz w:val="18"/>
        <w:szCs w:val="18"/>
      </w:rPr>
      <w:t xml:space="preserve">OIB: </w:t>
    </w:r>
    <w:r w:rsidRPr="00D14267">
      <w:rPr>
        <w:rFonts w:ascii="Verdana" w:hAnsi="Verdana"/>
        <w:sz w:val="18"/>
        <w:szCs w:val="18"/>
      </w:rPr>
      <w:t>26814106174</w:t>
    </w:r>
  </w:p>
  <w:p w14:paraId="4F628959" w14:textId="77777777" w:rsidR="00A47A99" w:rsidRPr="00B9743C" w:rsidRDefault="00A47A99" w:rsidP="006737F1">
    <w:pPr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</w:t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b/>
        <w:sz w:val="14"/>
        <w:szCs w:val="14"/>
      </w:rPr>
      <w:tab/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                           </w:t>
    </w:r>
    <w:r w:rsidRPr="00D14267">
      <w:rPr>
        <w:rFonts w:ascii="Verdana" w:hAnsi="Verdana"/>
        <w:sz w:val="16"/>
        <w:szCs w:val="16"/>
      </w:rPr>
      <w:t xml:space="preserve">MATIČNI BROJ: 0794074     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 w:rsidRPr="002D11BC">
      <w:rPr>
        <w:rFonts w:ascii="Verdana" w:hAnsi="Verdana"/>
        <w:b/>
        <w:sz w:val="18"/>
        <w:szCs w:val="18"/>
      </w:rPr>
      <w:t>LOKVICA 2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</w:t>
    </w:r>
    <w:r w:rsidRPr="00D14267">
      <w:rPr>
        <w:rFonts w:ascii="Verdana" w:hAnsi="Verdana"/>
        <w:sz w:val="16"/>
        <w:szCs w:val="16"/>
      </w:rPr>
      <w:tab/>
    </w:r>
    <w:r w:rsidRPr="00D14267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 xml:space="preserve">                                                 </w:t>
    </w:r>
    <w:r w:rsidRPr="00D14267">
      <w:rPr>
        <w:rFonts w:ascii="Verdana" w:hAnsi="Verdana"/>
        <w:sz w:val="16"/>
        <w:szCs w:val="16"/>
      </w:rPr>
      <w:t>RNO: 0135238</w:t>
    </w:r>
    <w:r>
      <w:rPr>
        <w:rFonts w:ascii="Verdana" w:hAnsi="Verdana"/>
        <w:sz w:val="20"/>
        <w:szCs w:val="20"/>
      </w:rPr>
      <w:t xml:space="preserve">           </w:t>
    </w:r>
  </w:p>
  <w:p w14:paraId="123BECEF" w14:textId="77777777" w:rsidR="00A47A99" w:rsidRPr="002D11BC" w:rsidRDefault="00A47A99" w:rsidP="00DC288C">
    <w:pPr>
      <w:rPr>
        <w:rFonts w:ascii="Verdana" w:hAnsi="Verdana"/>
        <w:b/>
        <w:sz w:val="18"/>
        <w:szCs w:val="18"/>
      </w:rPr>
    </w:pPr>
    <w:r>
      <w:rPr>
        <w:rFonts w:ascii="Verdana" w:hAnsi="Verdana"/>
        <w:b/>
        <w:sz w:val="16"/>
        <w:szCs w:val="16"/>
      </w:rPr>
      <w:t xml:space="preserve">           </w:t>
    </w:r>
    <w:r w:rsidRPr="002D11BC">
      <w:rPr>
        <w:rFonts w:ascii="Verdana" w:hAnsi="Verdana"/>
        <w:b/>
        <w:sz w:val="18"/>
        <w:szCs w:val="18"/>
      </w:rPr>
      <w:t xml:space="preserve">51250 NOVI VINODOLSKI           </w:t>
    </w:r>
    <w:r w:rsidRPr="002D11BC">
      <w:rPr>
        <w:rFonts w:ascii="Verdana" w:hAnsi="Verdana"/>
        <w:b/>
        <w:sz w:val="18"/>
        <w:szCs w:val="18"/>
      </w:rPr>
      <w:tab/>
    </w:r>
    <w:r w:rsidRPr="002D11BC">
      <w:rPr>
        <w:rFonts w:ascii="Verdana" w:hAnsi="Verdana"/>
        <w:b/>
        <w:sz w:val="18"/>
        <w:szCs w:val="18"/>
      </w:rPr>
      <w:tab/>
      <w:t xml:space="preserve">      </w:t>
    </w:r>
  </w:p>
  <w:p w14:paraId="1FFD38E2" w14:textId="77777777" w:rsidR="00A47A99" w:rsidRDefault="00A47A99" w:rsidP="00D14267">
    <w:pPr>
      <w:rPr>
        <w:rFonts w:ascii="Verdana" w:hAnsi="Verdana"/>
        <w:sz w:val="16"/>
        <w:szCs w:val="16"/>
      </w:rPr>
    </w:pPr>
    <w:r w:rsidRPr="002D11BC">
      <w:rPr>
        <w:rFonts w:ascii="Verdana" w:hAnsi="Verdana"/>
        <w:b/>
        <w:sz w:val="18"/>
        <w:szCs w:val="18"/>
      </w:rPr>
      <w:t xml:space="preserve">       </w:t>
    </w:r>
    <w:r>
      <w:rPr>
        <w:rFonts w:ascii="Verdana" w:hAnsi="Verdana"/>
        <w:b/>
        <w:sz w:val="18"/>
        <w:szCs w:val="18"/>
      </w:rPr>
      <w:t xml:space="preserve">                </w:t>
    </w:r>
    <w:r w:rsidRPr="002D11BC">
      <w:rPr>
        <w:rFonts w:ascii="Verdana" w:hAnsi="Verdana"/>
        <w:b/>
        <w:sz w:val="18"/>
        <w:szCs w:val="18"/>
      </w:rPr>
      <w:t>HRVATSKA</w:t>
    </w:r>
    <w:r>
      <w:rPr>
        <w:rFonts w:ascii="Verdana" w:hAnsi="Verdana"/>
        <w:sz w:val="16"/>
        <w:szCs w:val="16"/>
      </w:rPr>
      <w:t xml:space="preserve">                                      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DC288C">
      <w:rPr>
        <w:rFonts w:ascii="Verdana" w:hAnsi="Verdana"/>
        <w:sz w:val="16"/>
        <w:szCs w:val="16"/>
      </w:rPr>
      <w:t>Tel.:+385/51 245 622</w:t>
    </w:r>
    <w:r>
      <w:rPr>
        <w:rFonts w:ascii="Verdana" w:hAnsi="Verdana"/>
        <w:sz w:val="16"/>
        <w:szCs w:val="16"/>
      </w:rPr>
      <w:t xml:space="preserve">      </w:t>
    </w:r>
  </w:p>
  <w:p w14:paraId="507C0872" w14:textId="77777777" w:rsidR="00A47A99" w:rsidRPr="008C531D" w:rsidRDefault="00A47A99" w:rsidP="00235B19">
    <w:pPr>
      <w:ind w:left="720"/>
      <w:rPr>
        <w:rFonts w:ascii="Verdana" w:hAnsi="Verdana"/>
        <w:sz w:val="16"/>
        <w:szCs w:val="16"/>
        <w:u w:val="single"/>
      </w:rPr>
    </w:pPr>
    <w:r>
      <w:rPr>
        <w:rFonts w:ascii="Verdana" w:hAnsi="Verdana"/>
        <w:sz w:val="16"/>
        <w:szCs w:val="16"/>
      </w:rPr>
      <w:t xml:space="preserve">      </w:t>
    </w:r>
    <w:r w:rsidRPr="008C531D">
      <w:rPr>
        <w:rFonts w:ascii="Verdana" w:hAnsi="Verdana"/>
        <w:b/>
        <w:sz w:val="16"/>
        <w:szCs w:val="16"/>
      </w:rPr>
      <w:t xml:space="preserve">            </w:t>
    </w:r>
    <w:r>
      <w:rPr>
        <w:rFonts w:ascii="Verdana" w:hAnsi="Verdana"/>
        <w:b/>
        <w:sz w:val="16"/>
        <w:szCs w:val="16"/>
      </w:rPr>
      <w:t xml:space="preserve">p.p.62          </w:t>
    </w:r>
    <w:r w:rsidRPr="008C531D">
      <w:rPr>
        <w:rFonts w:ascii="Verdana" w:hAnsi="Verdana"/>
        <w:b/>
        <w:sz w:val="16"/>
        <w:szCs w:val="16"/>
      </w:rPr>
      <w:t xml:space="preserve">                                                                       </w:t>
    </w:r>
    <w:r>
      <w:rPr>
        <w:rFonts w:ascii="Verdana" w:hAnsi="Verdana"/>
        <w:b/>
        <w:sz w:val="16"/>
        <w:szCs w:val="16"/>
      </w:rPr>
      <w:t xml:space="preserve">           </w:t>
    </w:r>
    <w:r w:rsidRPr="00DC288C">
      <w:rPr>
        <w:rFonts w:ascii="Verdana" w:hAnsi="Verdana"/>
        <w:sz w:val="16"/>
        <w:szCs w:val="16"/>
      </w:rPr>
      <w:t>e-mail:</w:t>
    </w:r>
    <w:r w:rsidRPr="008C531D">
      <w:rPr>
        <w:rFonts w:ascii="Verdana" w:hAnsi="Verdana"/>
        <w:sz w:val="16"/>
        <w:szCs w:val="16"/>
        <w:u w:val="single"/>
      </w:rPr>
      <w:t>hck-noviv@hi.t-com.hr</w:t>
    </w:r>
  </w:p>
  <w:p w14:paraId="415CEF28" w14:textId="5C776FCC" w:rsidR="005F2740" w:rsidRDefault="00A47A99" w:rsidP="005F2740">
    <w:pPr>
      <w:ind w:left="72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     </w:t>
    </w:r>
    <w:r>
      <w:rPr>
        <w:rFonts w:ascii="Verdana" w:hAnsi="Verdana"/>
        <w:b/>
        <w:sz w:val="16"/>
        <w:szCs w:val="16"/>
      </w:rPr>
      <w:t xml:space="preserve">                            </w:t>
    </w:r>
    <w:r w:rsidRPr="008C531D">
      <w:rPr>
        <w:rFonts w:ascii="Verdana" w:hAnsi="Verdana"/>
        <w:b/>
        <w:sz w:val="16"/>
        <w:szCs w:val="16"/>
      </w:rPr>
      <w:t xml:space="preserve">                                                                                </w:t>
    </w:r>
    <w:r>
      <w:rPr>
        <w:rFonts w:ascii="Verdana" w:hAnsi="Verdana"/>
        <w:b/>
        <w:sz w:val="16"/>
        <w:szCs w:val="16"/>
      </w:rPr>
      <w:t xml:space="preserve">   </w:t>
    </w:r>
    <w:r w:rsidR="00585314">
      <w:rPr>
        <w:rFonts w:ascii="Verdana" w:hAnsi="Verdana"/>
        <w:b/>
        <w:sz w:val="16"/>
        <w:szCs w:val="16"/>
      </w:rPr>
      <w:t xml:space="preserve">         </w:t>
    </w:r>
    <w:r w:rsidR="00585314" w:rsidRPr="00585314">
      <w:rPr>
        <w:rFonts w:ascii="Verdana" w:hAnsi="Verdana"/>
        <w:sz w:val="16"/>
        <w:szCs w:val="16"/>
      </w:rPr>
      <w:t>gdck-novi-vinodolski.hr</w:t>
    </w:r>
    <w:r>
      <w:rPr>
        <w:rFonts w:ascii="Verdana" w:hAnsi="Verdana"/>
        <w:sz w:val="16"/>
        <w:szCs w:val="16"/>
      </w:rPr>
      <w:t xml:space="preserve">     </w:t>
    </w:r>
  </w:p>
  <w:p w14:paraId="254FA108" w14:textId="77777777" w:rsidR="00A47A99" w:rsidRPr="005F2740" w:rsidRDefault="005F2740" w:rsidP="005F2740">
    <w:pPr>
      <w:rPr>
        <w:rFonts w:ascii="Verdana" w:hAnsi="Verdana"/>
        <w:color w:val="FF0000"/>
        <w:sz w:val="16"/>
        <w:szCs w:val="16"/>
      </w:rPr>
    </w:pPr>
    <w:r w:rsidRPr="005F2740">
      <w:rPr>
        <w:rFonts w:ascii="Verdana" w:hAnsi="Verdana"/>
        <w:color w:val="FF0000"/>
        <w:sz w:val="16"/>
        <w:szCs w:val="16"/>
      </w:rPr>
      <w:t>_______________________________________________________________________________________________</w:t>
    </w:r>
    <w:r w:rsidR="00A47A99" w:rsidRPr="005F2740">
      <w:rPr>
        <w:rFonts w:ascii="Verdana" w:hAnsi="Verdana"/>
        <w:color w:val="FF0000"/>
        <w:sz w:val="16"/>
        <w:szCs w:val="16"/>
      </w:rPr>
      <w:t xml:space="preserve"> </w:t>
    </w:r>
  </w:p>
  <w:p w14:paraId="7AE17F07" w14:textId="77777777" w:rsidR="00AC1354" w:rsidRPr="002D11BC" w:rsidRDefault="00AC1354" w:rsidP="002D11BC">
    <w:pPr>
      <w:ind w:left="720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8C79" w14:textId="77777777" w:rsidR="00585314" w:rsidRDefault="005853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B2D753B"/>
    <w:multiLevelType w:val="hybridMultilevel"/>
    <w:tmpl w:val="940E65A8"/>
    <w:lvl w:ilvl="0" w:tplc="7FCC1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13E1D"/>
    <w:multiLevelType w:val="hybridMultilevel"/>
    <w:tmpl w:val="6246858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55407"/>
    <w:multiLevelType w:val="hybridMultilevel"/>
    <w:tmpl w:val="C06C7084"/>
    <w:lvl w:ilvl="0" w:tplc="E8B643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DA1D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D626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2A7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4469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5CA4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546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1E84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E7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7DF4AD5"/>
    <w:multiLevelType w:val="hybridMultilevel"/>
    <w:tmpl w:val="460A50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7E7E5C"/>
    <w:multiLevelType w:val="hybridMultilevel"/>
    <w:tmpl w:val="1E503602"/>
    <w:lvl w:ilvl="0" w:tplc="4C8E6572">
      <w:start w:val="16"/>
      <w:numFmt w:val="bullet"/>
      <w:lvlText w:val="-"/>
      <w:lvlJc w:val="left"/>
      <w:pPr>
        <w:ind w:left="2520" w:hanging="360"/>
      </w:pPr>
      <w:rPr>
        <w:rFonts w:ascii="Arial" w:eastAsia="Batang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FDA786E"/>
    <w:multiLevelType w:val="hybridMultilevel"/>
    <w:tmpl w:val="A4C6C7D6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B1E7D"/>
    <w:multiLevelType w:val="hybridMultilevel"/>
    <w:tmpl w:val="77E881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75ECA"/>
    <w:multiLevelType w:val="hybridMultilevel"/>
    <w:tmpl w:val="D3666E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418B8"/>
    <w:multiLevelType w:val="hybridMultilevel"/>
    <w:tmpl w:val="E52203B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A482B24"/>
    <w:multiLevelType w:val="hybridMultilevel"/>
    <w:tmpl w:val="75F25C2A"/>
    <w:lvl w:ilvl="0" w:tplc="FFD40E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AC50F6"/>
    <w:multiLevelType w:val="hybridMultilevel"/>
    <w:tmpl w:val="47C81BB8"/>
    <w:lvl w:ilvl="0" w:tplc="9A868EF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077F92"/>
    <w:multiLevelType w:val="hybridMultilevel"/>
    <w:tmpl w:val="CBDEAF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73D71"/>
    <w:multiLevelType w:val="hybridMultilevel"/>
    <w:tmpl w:val="B3B4B246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750251"/>
    <w:multiLevelType w:val="hybridMultilevel"/>
    <w:tmpl w:val="DAAA4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9A14CA"/>
    <w:multiLevelType w:val="hybridMultilevel"/>
    <w:tmpl w:val="5B4A8342"/>
    <w:lvl w:ilvl="0" w:tplc="F6E079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7173C0"/>
    <w:multiLevelType w:val="hybridMultilevel"/>
    <w:tmpl w:val="A830BA66"/>
    <w:lvl w:ilvl="0" w:tplc="4E383F1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993DBE"/>
    <w:multiLevelType w:val="hybridMultilevel"/>
    <w:tmpl w:val="A376781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66C85E37"/>
    <w:multiLevelType w:val="hybridMultilevel"/>
    <w:tmpl w:val="391A1314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7480D51"/>
    <w:multiLevelType w:val="hybridMultilevel"/>
    <w:tmpl w:val="5E74F9EE"/>
    <w:lvl w:ilvl="0" w:tplc="A0706D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CD86C52"/>
    <w:multiLevelType w:val="hybridMultilevel"/>
    <w:tmpl w:val="7B6EBE08"/>
    <w:lvl w:ilvl="0" w:tplc="407C26A8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420D8"/>
    <w:multiLevelType w:val="hybridMultilevel"/>
    <w:tmpl w:val="84F04D2C"/>
    <w:lvl w:ilvl="0" w:tplc="239EED9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D32BA"/>
    <w:multiLevelType w:val="multilevel"/>
    <w:tmpl w:val="6C1C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260F9"/>
    <w:multiLevelType w:val="hybridMultilevel"/>
    <w:tmpl w:val="6CB0FA60"/>
    <w:lvl w:ilvl="0" w:tplc="300A5EA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46104281">
    <w:abstractNumId w:val="7"/>
  </w:num>
  <w:num w:numId="2" w16cid:durableId="147095327">
    <w:abstractNumId w:val="8"/>
  </w:num>
  <w:num w:numId="3" w16cid:durableId="662662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30873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93040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4010894">
    <w:abstractNumId w:val="15"/>
  </w:num>
  <w:num w:numId="7" w16cid:durableId="1341351456">
    <w:abstractNumId w:val="21"/>
  </w:num>
  <w:num w:numId="8" w16cid:durableId="128542794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019013">
    <w:abstractNumId w:val="18"/>
  </w:num>
  <w:num w:numId="10" w16cid:durableId="2011367333">
    <w:abstractNumId w:val="6"/>
  </w:num>
  <w:num w:numId="11" w16cid:durableId="1088886275">
    <w:abstractNumId w:val="12"/>
  </w:num>
  <w:num w:numId="12" w16cid:durableId="1784878496">
    <w:abstractNumId w:val="17"/>
  </w:num>
  <w:num w:numId="13" w16cid:durableId="1577473257">
    <w:abstractNumId w:val="9"/>
  </w:num>
  <w:num w:numId="14" w16cid:durableId="893081797">
    <w:abstractNumId w:val="1"/>
  </w:num>
  <w:num w:numId="15" w16cid:durableId="1107777395">
    <w:abstractNumId w:val="5"/>
  </w:num>
  <w:num w:numId="16" w16cid:durableId="838615883">
    <w:abstractNumId w:val="20"/>
  </w:num>
  <w:num w:numId="17" w16cid:durableId="629675029">
    <w:abstractNumId w:val="22"/>
  </w:num>
  <w:num w:numId="18" w16cid:durableId="948048613">
    <w:abstractNumId w:val="0"/>
  </w:num>
  <w:num w:numId="19" w16cid:durableId="2030251427">
    <w:abstractNumId w:val="16"/>
  </w:num>
  <w:num w:numId="20" w16cid:durableId="1880318213">
    <w:abstractNumId w:val="2"/>
  </w:num>
  <w:num w:numId="21" w16cid:durableId="1696689166">
    <w:abstractNumId w:val="4"/>
  </w:num>
  <w:num w:numId="22" w16cid:durableId="1023940363">
    <w:abstractNumId w:val="19"/>
  </w:num>
  <w:num w:numId="23" w16cid:durableId="298151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1042496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D51"/>
    <w:rsid w:val="00003AA8"/>
    <w:rsid w:val="00003BFD"/>
    <w:rsid w:val="00003D8E"/>
    <w:rsid w:val="00005543"/>
    <w:rsid w:val="0001508F"/>
    <w:rsid w:val="00024F97"/>
    <w:rsid w:val="00026E89"/>
    <w:rsid w:val="00037C6B"/>
    <w:rsid w:val="0004649B"/>
    <w:rsid w:val="00050137"/>
    <w:rsid w:val="0006171B"/>
    <w:rsid w:val="000659A8"/>
    <w:rsid w:val="00084720"/>
    <w:rsid w:val="00095462"/>
    <w:rsid w:val="000A443B"/>
    <w:rsid w:val="000B034D"/>
    <w:rsid w:val="000B1419"/>
    <w:rsid w:val="000B2F22"/>
    <w:rsid w:val="000B34EC"/>
    <w:rsid w:val="000B6696"/>
    <w:rsid w:val="000B70DE"/>
    <w:rsid w:val="000E27AB"/>
    <w:rsid w:val="000E6061"/>
    <w:rsid w:val="000F72EF"/>
    <w:rsid w:val="00103C4D"/>
    <w:rsid w:val="00111A41"/>
    <w:rsid w:val="001140BB"/>
    <w:rsid w:val="001174F4"/>
    <w:rsid w:val="00140702"/>
    <w:rsid w:val="001421C7"/>
    <w:rsid w:val="00146A78"/>
    <w:rsid w:val="00152D99"/>
    <w:rsid w:val="00152F5D"/>
    <w:rsid w:val="00162A92"/>
    <w:rsid w:val="0017371F"/>
    <w:rsid w:val="0018001F"/>
    <w:rsid w:val="00192F48"/>
    <w:rsid w:val="00195265"/>
    <w:rsid w:val="001A3AF2"/>
    <w:rsid w:val="001B49F7"/>
    <w:rsid w:val="001D17BB"/>
    <w:rsid w:val="001D254B"/>
    <w:rsid w:val="001D6727"/>
    <w:rsid w:val="001F13E1"/>
    <w:rsid w:val="001F39ED"/>
    <w:rsid w:val="001F6617"/>
    <w:rsid w:val="00205F04"/>
    <w:rsid w:val="0022341F"/>
    <w:rsid w:val="002241D5"/>
    <w:rsid w:val="00227CB2"/>
    <w:rsid w:val="002347CB"/>
    <w:rsid w:val="00235B19"/>
    <w:rsid w:val="00244665"/>
    <w:rsid w:val="002476A6"/>
    <w:rsid w:val="002624E0"/>
    <w:rsid w:val="00264644"/>
    <w:rsid w:val="002656D8"/>
    <w:rsid w:val="0027058B"/>
    <w:rsid w:val="0027255F"/>
    <w:rsid w:val="00276260"/>
    <w:rsid w:val="002843BA"/>
    <w:rsid w:val="00291EEC"/>
    <w:rsid w:val="0029595F"/>
    <w:rsid w:val="00297C1C"/>
    <w:rsid w:val="002A4276"/>
    <w:rsid w:val="002A58CA"/>
    <w:rsid w:val="002B2F60"/>
    <w:rsid w:val="002D11BC"/>
    <w:rsid w:val="002D2F69"/>
    <w:rsid w:val="002F0A90"/>
    <w:rsid w:val="002F6615"/>
    <w:rsid w:val="00307EC2"/>
    <w:rsid w:val="00313F6B"/>
    <w:rsid w:val="00315147"/>
    <w:rsid w:val="00336150"/>
    <w:rsid w:val="00341EFE"/>
    <w:rsid w:val="00346012"/>
    <w:rsid w:val="00355954"/>
    <w:rsid w:val="00362A8A"/>
    <w:rsid w:val="003659A7"/>
    <w:rsid w:val="00387165"/>
    <w:rsid w:val="00397E2B"/>
    <w:rsid w:val="003A0DBB"/>
    <w:rsid w:val="003A3DCD"/>
    <w:rsid w:val="003A6E8F"/>
    <w:rsid w:val="003B1CCC"/>
    <w:rsid w:val="003B6417"/>
    <w:rsid w:val="003B6691"/>
    <w:rsid w:val="003B73D4"/>
    <w:rsid w:val="003E3150"/>
    <w:rsid w:val="003E4064"/>
    <w:rsid w:val="003E56A1"/>
    <w:rsid w:val="003F3529"/>
    <w:rsid w:val="00420D04"/>
    <w:rsid w:val="0043707B"/>
    <w:rsid w:val="00450271"/>
    <w:rsid w:val="0045465E"/>
    <w:rsid w:val="00467192"/>
    <w:rsid w:val="00494735"/>
    <w:rsid w:val="004B0831"/>
    <w:rsid w:val="004C13B9"/>
    <w:rsid w:val="004D1670"/>
    <w:rsid w:val="004D27BE"/>
    <w:rsid w:val="004D7B96"/>
    <w:rsid w:val="004F5A23"/>
    <w:rsid w:val="00504EF9"/>
    <w:rsid w:val="00516F15"/>
    <w:rsid w:val="005208DD"/>
    <w:rsid w:val="00536CA6"/>
    <w:rsid w:val="0054353D"/>
    <w:rsid w:val="00575027"/>
    <w:rsid w:val="005808FC"/>
    <w:rsid w:val="0058407F"/>
    <w:rsid w:val="00585314"/>
    <w:rsid w:val="0059570B"/>
    <w:rsid w:val="00596780"/>
    <w:rsid w:val="005972F0"/>
    <w:rsid w:val="005973BC"/>
    <w:rsid w:val="005A078E"/>
    <w:rsid w:val="005A210F"/>
    <w:rsid w:val="005C6680"/>
    <w:rsid w:val="005D0351"/>
    <w:rsid w:val="005D5A18"/>
    <w:rsid w:val="005E6160"/>
    <w:rsid w:val="005F2740"/>
    <w:rsid w:val="005F6E23"/>
    <w:rsid w:val="00606FCA"/>
    <w:rsid w:val="00612F7D"/>
    <w:rsid w:val="0063281D"/>
    <w:rsid w:val="00654C56"/>
    <w:rsid w:val="00663116"/>
    <w:rsid w:val="006737F1"/>
    <w:rsid w:val="00675EE0"/>
    <w:rsid w:val="00684F0C"/>
    <w:rsid w:val="00696A6B"/>
    <w:rsid w:val="006A77CF"/>
    <w:rsid w:val="006B580A"/>
    <w:rsid w:val="006C1CD0"/>
    <w:rsid w:val="006E279E"/>
    <w:rsid w:val="006E3F4F"/>
    <w:rsid w:val="006F0F61"/>
    <w:rsid w:val="006F1DAF"/>
    <w:rsid w:val="006F308A"/>
    <w:rsid w:val="0070165C"/>
    <w:rsid w:val="0070571E"/>
    <w:rsid w:val="00712729"/>
    <w:rsid w:val="0071314D"/>
    <w:rsid w:val="007177A5"/>
    <w:rsid w:val="00720178"/>
    <w:rsid w:val="00723275"/>
    <w:rsid w:val="00724329"/>
    <w:rsid w:val="00742FA0"/>
    <w:rsid w:val="007434E9"/>
    <w:rsid w:val="0075032C"/>
    <w:rsid w:val="00763458"/>
    <w:rsid w:val="0077768F"/>
    <w:rsid w:val="00784534"/>
    <w:rsid w:val="007A016B"/>
    <w:rsid w:val="007C268F"/>
    <w:rsid w:val="007C74F3"/>
    <w:rsid w:val="008103BD"/>
    <w:rsid w:val="00824FEE"/>
    <w:rsid w:val="00830E9E"/>
    <w:rsid w:val="0083520C"/>
    <w:rsid w:val="00842882"/>
    <w:rsid w:val="00842AB4"/>
    <w:rsid w:val="00843E6E"/>
    <w:rsid w:val="00844D44"/>
    <w:rsid w:val="00854706"/>
    <w:rsid w:val="00861A55"/>
    <w:rsid w:val="00861DFE"/>
    <w:rsid w:val="00896939"/>
    <w:rsid w:val="008A0C05"/>
    <w:rsid w:val="008B3200"/>
    <w:rsid w:val="008C531D"/>
    <w:rsid w:val="008D1F40"/>
    <w:rsid w:val="008E52DE"/>
    <w:rsid w:val="008F049B"/>
    <w:rsid w:val="008F352D"/>
    <w:rsid w:val="008F423A"/>
    <w:rsid w:val="00902630"/>
    <w:rsid w:val="009046BA"/>
    <w:rsid w:val="009058E7"/>
    <w:rsid w:val="0091630C"/>
    <w:rsid w:val="00923043"/>
    <w:rsid w:val="009345FF"/>
    <w:rsid w:val="00940E27"/>
    <w:rsid w:val="00942027"/>
    <w:rsid w:val="00945E6F"/>
    <w:rsid w:val="009532D0"/>
    <w:rsid w:val="00965FE0"/>
    <w:rsid w:val="009678B1"/>
    <w:rsid w:val="009744A9"/>
    <w:rsid w:val="00980FB6"/>
    <w:rsid w:val="00987DC0"/>
    <w:rsid w:val="00990AB9"/>
    <w:rsid w:val="009B2125"/>
    <w:rsid w:val="009B5DCA"/>
    <w:rsid w:val="009D2AC4"/>
    <w:rsid w:val="009D3FB3"/>
    <w:rsid w:val="009D581C"/>
    <w:rsid w:val="009D5ADF"/>
    <w:rsid w:val="009E406B"/>
    <w:rsid w:val="00A002C6"/>
    <w:rsid w:val="00A07C07"/>
    <w:rsid w:val="00A07D31"/>
    <w:rsid w:val="00A440E1"/>
    <w:rsid w:val="00A47A99"/>
    <w:rsid w:val="00A62276"/>
    <w:rsid w:val="00A70936"/>
    <w:rsid w:val="00A933C2"/>
    <w:rsid w:val="00AA14D4"/>
    <w:rsid w:val="00AA2EF6"/>
    <w:rsid w:val="00AC1354"/>
    <w:rsid w:val="00AC1465"/>
    <w:rsid w:val="00AC1C89"/>
    <w:rsid w:val="00AC746F"/>
    <w:rsid w:val="00AC75E7"/>
    <w:rsid w:val="00AD00B8"/>
    <w:rsid w:val="00AE61B3"/>
    <w:rsid w:val="00AF5B78"/>
    <w:rsid w:val="00B041F0"/>
    <w:rsid w:val="00B1218C"/>
    <w:rsid w:val="00B12DEC"/>
    <w:rsid w:val="00B16AD4"/>
    <w:rsid w:val="00B327EA"/>
    <w:rsid w:val="00B528C0"/>
    <w:rsid w:val="00B90D31"/>
    <w:rsid w:val="00B9743C"/>
    <w:rsid w:val="00BA1914"/>
    <w:rsid w:val="00BB44D7"/>
    <w:rsid w:val="00BC2714"/>
    <w:rsid w:val="00BD1A3E"/>
    <w:rsid w:val="00BE300E"/>
    <w:rsid w:val="00BF7EA2"/>
    <w:rsid w:val="00C01E1C"/>
    <w:rsid w:val="00C05BF6"/>
    <w:rsid w:val="00C167AF"/>
    <w:rsid w:val="00C23FB3"/>
    <w:rsid w:val="00C2423E"/>
    <w:rsid w:val="00C24E70"/>
    <w:rsid w:val="00C26670"/>
    <w:rsid w:val="00C41FE5"/>
    <w:rsid w:val="00C43E99"/>
    <w:rsid w:val="00C548CB"/>
    <w:rsid w:val="00C61D1C"/>
    <w:rsid w:val="00C74552"/>
    <w:rsid w:val="00C9164E"/>
    <w:rsid w:val="00C967F1"/>
    <w:rsid w:val="00CE0FC5"/>
    <w:rsid w:val="00CE4018"/>
    <w:rsid w:val="00D0078D"/>
    <w:rsid w:val="00D0343E"/>
    <w:rsid w:val="00D109D7"/>
    <w:rsid w:val="00D14267"/>
    <w:rsid w:val="00D4216C"/>
    <w:rsid w:val="00D54299"/>
    <w:rsid w:val="00D62091"/>
    <w:rsid w:val="00D66F0B"/>
    <w:rsid w:val="00D852CF"/>
    <w:rsid w:val="00DC288C"/>
    <w:rsid w:val="00DE1D6D"/>
    <w:rsid w:val="00DE384D"/>
    <w:rsid w:val="00DE5C88"/>
    <w:rsid w:val="00DF31F4"/>
    <w:rsid w:val="00E03688"/>
    <w:rsid w:val="00E03BE9"/>
    <w:rsid w:val="00E07C34"/>
    <w:rsid w:val="00E13AB4"/>
    <w:rsid w:val="00E36604"/>
    <w:rsid w:val="00E709AB"/>
    <w:rsid w:val="00E85D51"/>
    <w:rsid w:val="00E92AD7"/>
    <w:rsid w:val="00E93500"/>
    <w:rsid w:val="00EA3AF9"/>
    <w:rsid w:val="00EB2198"/>
    <w:rsid w:val="00EB52A2"/>
    <w:rsid w:val="00EB5617"/>
    <w:rsid w:val="00EC1E84"/>
    <w:rsid w:val="00ED3BFB"/>
    <w:rsid w:val="00ED5F0E"/>
    <w:rsid w:val="00ED740E"/>
    <w:rsid w:val="00EE26E4"/>
    <w:rsid w:val="00EF4739"/>
    <w:rsid w:val="00F07934"/>
    <w:rsid w:val="00F14198"/>
    <w:rsid w:val="00F16694"/>
    <w:rsid w:val="00F31B22"/>
    <w:rsid w:val="00F53AA7"/>
    <w:rsid w:val="00F71AC6"/>
    <w:rsid w:val="00F743CE"/>
    <w:rsid w:val="00F87393"/>
    <w:rsid w:val="00F95B47"/>
    <w:rsid w:val="00F970E7"/>
    <w:rsid w:val="00FA5A40"/>
    <w:rsid w:val="00FB2D60"/>
    <w:rsid w:val="00FB5F22"/>
    <w:rsid w:val="00FC218F"/>
    <w:rsid w:val="00FD1AE2"/>
    <w:rsid w:val="00FE49EE"/>
    <w:rsid w:val="00FF31E2"/>
    <w:rsid w:val="00FF3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4AB95C"/>
  <w15:docId w15:val="{0DEF0533-5730-481E-8371-4EA049C4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0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2843BA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50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502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5750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57502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rsid w:val="00575027"/>
    <w:rPr>
      <w:color w:val="0000FF"/>
      <w:u w:val="single"/>
    </w:rPr>
  </w:style>
  <w:style w:type="table" w:styleId="TableGrid">
    <w:name w:val="Table Grid"/>
    <w:basedOn w:val="TableNormal"/>
    <w:uiPriority w:val="39"/>
    <w:rsid w:val="00575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6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80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E85D51"/>
    <w:pPr>
      <w:ind w:left="720"/>
      <w:contextualSpacing/>
    </w:pPr>
  </w:style>
  <w:style w:type="paragraph" w:styleId="NoSpacing">
    <w:name w:val="No Spacing"/>
    <w:uiPriority w:val="1"/>
    <w:qFormat/>
    <w:rsid w:val="00336150"/>
    <w:pPr>
      <w:spacing w:after="0" w:line="240" w:lineRule="auto"/>
    </w:pPr>
    <w:rPr>
      <w:rFonts w:ascii="Calibri" w:eastAsia="Calibri" w:hAnsi="Calibri" w:cs="Times New Roman"/>
      <w:lang w:val="hr-HR"/>
    </w:rPr>
  </w:style>
  <w:style w:type="character" w:customStyle="1" w:styleId="Heading1Char">
    <w:name w:val="Heading 1 Char"/>
    <w:basedOn w:val="DefaultParagraphFont"/>
    <w:link w:val="Heading1"/>
    <w:rsid w:val="002843BA"/>
    <w:rPr>
      <w:rFonts w:ascii="Times New Roman" w:eastAsia="Times New Roman" w:hAnsi="Times New Roman" w:cs="Times New Roman"/>
      <w:sz w:val="28"/>
      <w:szCs w:val="24"/>
    </w:rPr>
  </w:style>
  <w:style w:type="paragraph" w:styleId="BodyText2">
    <w:name w:val="Body Text 2"/>
    <w:basedOn w:val="Normal"/>
    <w:link w:val="BodyText2Char"/>
    <w:rsid w:val="002843BA"/>
    <w:rPr>
      <w:b/>
      <w:bCs/>
      <w:lang w:eastAsia="en-US"/>
    </w:rPr>
  </w:style>
  <w:style w:type="character" w:customStyle="1" w:styleId="BodyText2Char">
    <w:name w:val="Body Text 2 Char"/>
    <w:basedOn w:val="DefaultParagraphFont"/>
    <w:link w:val="BodyText2"/>
    <w:rsid w:val="002843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B19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35B1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9046BA"/>
    <w:rPr>
      <w:b/>
      <w:bCs/>
    </w:rPr>
  </w:style>
  <w:style w:type="paragraph" w:styleId="Title">
    <w:name w:val="Title"/>
    <w:basedOn w:val="Normal"/>
    <w:link w:val="TitleChar"/>
    <w:qFormat/>
    <w:rsid w:val="006F0F61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6F0F61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CK%20PG&#381;\Memo%20kratk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F36A5-29F3-4617-BD08-6E7A6777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kratki.dotx</Template>
  <TotalTime>0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GDCK Admin</cp:lastModifiedBy>
  <cp:revision>13</cp:revision>
  <cp:lastPrinted>2025-03-28T09:25:00Z</cp:lastPrinted>
  <dcterms:created xsi:type="dcterms:W3CDTF">2022-11-08T09:28:00Z</dcterms:created>
  <dcterms:modified xsi:type="dcterms:W3CDTF">2026-02-10T00:28:00Z</dcterms:modified>
</cp:coreProperties>
</file>