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2F24" w14:textId="77777777" w:rsidR="006F0F61" w:rsidRDefault="006F0F61" w:rsidP="006F0F61">
      <w:pPr>
        <w:pStyle w:val="Title"/>
        <w:rPr>
          <w:rFonts w:ascii="Arial Nova Light" w:hAnsi="Arial Nova Light"/>
        </w:rPr>
      </w:pPr>
    </w:p>
    <w:p w14:paraId="182B293C" w14:textId="77777777" w:rsidR="00CB5F63" w:rsidRDefault="00CB5F63" w:rsidP="00CB5F63">
      <w:pPr>
        <w:ind w:left="8"/>
        <w:jc w:val="center"/>
      </w:pPr>
      <w:r>
        <w:rPr>
          <w:rFonts w:ascii="Arial" w:eastAsia="Arial" w:hAnsi="Arial" w:cs="Arial"/>
          <w:sz w:val="48"/>
        </w:rPr>
        <w:t xml:space="preserve">Zahtjev za ponovnu uporabu informacija </w:t>
      </w:r>
    </w:p>
    <w:p w14:paraId="4AD99C44" w14:textId="77777777" w:rsidR="00CB5F63" w:rsidRDefault="00CB5F63" w:rsidP="00CB5F63">
      <w:pPr>
        <w:tabs>
          <w:tab w:val="left" w:pos="3825"/>
        </w:tabs>
      </w:pPr>
    </w:p>
    <w:p w14:paraId="194CC2C2" w14:textId="77777777" w:rsidR="00CB5F63" w:rsidRDefault="00CB5F63" w:rsidP="00CB5F63">
      <w:pPr>
        <w:tabs>
          <w:tab w:val="left" w:pos="3825"/>
        </w:tabs>
        <w:rPr>
          <w:b/>
        </w:rPr>
      </w:pPr>
      <w:r>
        <w:rPr>
          <w:b/>
        </w:rPr>
        <w:t>Podnositelj zahtjeva:</w:t>
      </w:r>
    </w:p>
    <w:tbl>
      <w:tblPr>
        <w:tblStyle w:val="TableGrid"/>
        <w:tblW w:w="0" w:type="auto"/>
        <w:tblInd w:w="-157" w:type="dxa"/>
        <w:tblLook w:val="04A0" w:firstRow="1" w:lastRow="0" w:firstColumn="1" w:lastColumn="0" w:noHBand="0" w:noVBand="1"/>
      </w:tblPr>
      <w:tblGrid>
        <w:gridCol w:w="2136"/>
        <w:gridCol w:w="7063"/>
      </w:tblGrid>
      <w:tr w:rsidR="00CB5F63" w14:paraId="5571755D" w14:textId="77777777" w:rsidTr="00CB5F63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84F17" w14:textId="77777777" w:rsidR="00CB5F63" w:rsidRDefault="00CB5F63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Ime i prezime/naziv</w:t>
            </w:r>
          </w:p>
        </w:tc>
        <w:tc>
          <w:tcPr>
            <w:tcW w:w="7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EEB30" w14:textId="77777777" w:rsidR="00CB5F63" w:rsidRDefault="00CB5F63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CB5F63" w14:paraId="5F558F09" w14:textId="77777777" w:rsidTr="00CB5F63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06465" w14:textId="77777777" w:rsidR="00CB5F63" w:rsidRDefault="00CB5F63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Adresa/sjedište</w:t>
            </w:r>
          </w:p>
        </w:tc>
        <w:tc>
          <w:tcPr>
            <w:tcW w:w="7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88150" w14:textId="77777777" w:rsidR="00CB5F63" w:rsidRDefault="00CB5F63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CB5F63" w14:paraId="6C21136C" w14:textId="77777777" w:rsidTr="00CB5F63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D3637" w14:textId="77777777" w:rsidR="00CB5F63" w:rsidRDefault="00CB5F63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Telefon i/ili e-pošta</w:t>
            </w:r>
          </w:p>
        </w:tc>
        <w:tc>
          <w:tcPr>
            <w:tcW w:w="7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D60A" w14:textId="77777777" w:rsidR="00CB5F63" w:rsidRDefault="00CB5F63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</w:tbl>
    <w:p w14:paraId="4BF3159D" w14:textId="77777777" w:rsidR="00CB5F63" w:rsidRDefault="00CB5F63" w:rsidP="00CB5F63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tbl>
      <w:tblPr>
        <w:tblStyle w:val="TableGrid"/>
        <w:tblW w:w="0" w:type="auto"/>
        <w:tblInd w:w="-157" w:type="dxa"/>
        <w:tblLook w:val="04A0" w:firstRow="1" w:lastRow="0" w:firstColumn="1" w:lastColumn="0" w:noHBand="0" w:noVBand="1"/>
      </w:tblPr>
      <w:tblGrid>
        <w:gridCol w:w="9199"/>
      </w:tblGrid>
      <w:tr w:rsidR="00CB5F63" w14:paraId="1FCB4E04" w14:textId="77777777" w:rsidTr="00CB5F63"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0F9C8" w14:textId="77777777" w:rsidR="00CB5F63" w:rsidRDefault="00CB5F63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Naziv tijela javne vlasti / sjedište i adresa</w:t>
            </w:r>
          </w:p>
        </w:tc>
      </w:tr>
      <w:tr w:rsidR="00CB5F63" w14:paraId="2CE76F14" w14:textId="77777777" w:rsidTr="00CB5F63">
        <w:trPr>
          <w:trHeight w:val="715"/>
        </w:trPr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CB98E" w14:textId="77777777" w:rsidR="00CB5F63" w:rsidRDefault="00CB5F63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</w:tbl>
    <w:p w14:paraId="459D1AB9" w14:textId="77777777" w:rsidR="00CB5F63" w:rsidRDefault="00CB5F63" w:rsidP="00CB5F63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tbl>
      <w:tblPr>
        <w:tblStyle w:val="TableGrid"/>
        <w:tblW w:w="0" w:type="auto"/>
        <w:tblInd w:w="-157" w:type="dxa"/>
        <w:tblLook w:val="04A0" w:firstRow="1" w:lastRow="0" w:firstColumn="1" w:lastColumn="0" w:noHBand="0" w:noVBand="1"/>
      </w:tblPr>
      <w:tblGrid>
        <w:gridCol w:w="9199"/>
      </w:tblGrid>
      <w:tr w:rsidR="00CB5F63" w14:paraId="07212671" w14:textId="77777777" w:rsidTr="00CB5F63"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6F77C" w14:textId="77777777" w:rsidR="00CB5F63" w:rsidRDefault="00CB5F63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 xml:space="preserve">Informacija koja se želi ponovno upotrijebiti </w:t>
            </w:r>
          </w:p>
        </w:tc>
      </w:tr>
      <w:tr w:rsidR="00CB5F63" w14:paraId="49810022" w14:textId="77777777" w:rsidTr="00CB5F63">
        <w:trPr>
          <w:trHeight w:val="1812"/>
        </w:trPr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C8117" w14:textId="77777777" w:rsidR="00CB5F63" w:rsidRDefault="00CB5F63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</w:tbl>
    <w:p w14:paraId="74EEFBB4" w14:textId="77777777" w:rsidR="00CB5F63" w:rsidRDefault="00CB5F63" w:rsidP="00CB5F63">
      <w:pPr>
        <w:tabs>
          <w:tab w:val="left" w:pos="3825"/>
        </w:tabs>
        <w:rPr>
          <w:rFonts w:asciiTheme="minorHAnsi" w:hAnsiTheme="minorHAnsi" w:cstheme="minorBidi"/>
          <w:sz w:val="22"/>
          <w:szCs w:val="22"/>
          <w:lang w:eastAsia="en-US"/>
        </w:rPr>
      </w:pPr>
    </w:p>
    <w:tbl>
      <w:tblPr>
        <w:tblW w:w="9214" w:type="dxa"/>
        <w:tblInd w:w="-157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CB5F63" w14:paraId="6ABC6A89" w14:textId="77777777" w:rsidTr="00CB5F63">
        <w:trPr>
          <w:trHeight w:val="438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B230D" w14:textId="77777777" w:rsidR="00CB5F63" w:rsidRDefault="00CB5F63">
            <w:pPr>
              <w:tabs>
                <w:tab w:val="left" w:pos="3825"/>
              </w:tabs>
              <w:spacing w:after="160"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Način primanja tražene informacije</w:t>
            </w:r>
            <w:r>
              <w:rPr>
                <w:i/>
                <w:iCs/>
              </w:rPr>
              <w:t xml:space="preserve">(označiti) </w:t>
            </w:r>
          </w:p>
        </w:tc>
      </w:tr>
      <w:tr w:rsidR="00CB5F63" w14:paraId="14C3A9B1" w14:textId="77777777" w:rsidTr="00CB5F63">
        <w:trPr>
          <w:trHeight w:val="956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FE82E" w14:textId="77777777" w:rsidR="00CB5F63" w:rsidRDefault="00000000">
            <w:pPr>
              <w:tabs>
                <w:tab w:val="left" w:pos="3825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pict w14:anchorId="1A01E2A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2051" type="#_x0000_t202" style="position:absolute;margin-left:1.35pt;margin-top:4.3pt;width:17.25pt;height:17.25pt;z-index:251656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" fillcolor="white [3201]" strokeweight=".5pt">
                  <v:textbox>
                    <w:txbxContent>
                      <w:p w14:paraId="6A726666" w14:textId="77777777" w:rsidR="00CB5F63" w:rsidRDefault="00CB5F63" w:rsidP="00CB5F63"/>
                    </w:txbxContent>
                  </v:textbox>
                </v:shape>
              </w:pict>
            </w:r>
            <w:r w:rsidR="00CB5F63">
              <w:t xml:space="preserve">   neposredan pristup informaciji</w:t>
            </w:r>
          </w:p>
          <w:p w14:paraId="698B0174" w14:textId="77777777" w:rsidR="00CB5F63" w:rsidRDefault="00000000">
            <w:pPr>
              <w:tabs>
                <w:tab w:val="left" w:pos="3825"/>
              </w:tabs>
              <w:spacing w:after="160" w:line="256" w:lineRule="auto"/>
              <w:rPr>
                <w:lang w:eastAsia="en-US"/>
              </w:rPr>
            </w:pPr>
            <w:r>
              <w:rPr>
                <w:lang w:eastAsia="en-US"/>
              </w:rPr>
              <w:pict w14:anchorId="556072A9">
                <v:shape id="Text Box 13" o:spid="_x0000_s2052" type="#_x0000_t202" style="position:absolute;margin-left:1.5pt;margin-top:4.35pt;width:18pt;height:16.5pt;z-index:2516572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" fillcolor="white [3201]" strokeweight=".5pt">
                  <v:textbox>
                    <w:txbxContent>
                      <w:p w14:paraId="48DAC197" w14:textId="77777777" w:rsidR="00CB5F63" w:rsidRDefault="00CB5F63" w:rsidP="00CB5F63"/>
                    </w:txbxContent>
                  </v:textbox>
                  <w10:wrap anchorx="margin"/>
                </v:shape>
              </w:pict>
            </w:r>
            <w:r w:rsidR="00CB5F63">
              <w:t xml:space="preserve">pristup informaciji pisanim putem </w:t>
            </w:r>
          </w:p>
        </w:tc>
      </w:tr>
    </w:tbl>
    <w:p w14:paraId="3151AA04" w14:textId="77777777" w:rsidR="00CB5F63" w:rsidRDefault="00CB5F63" w:rsidP="00CB5F63">
      <w:pPr>
        <w:tabs>
          <w:tab w:val="left" w:pos="3825"/>
        </w:tabs>
        <w:rPr>
          <w:rFonts w:asciiTheme="minorHAnsi" w:hAnsiTheme="minorHAnsi" w:cstheme="minorBidi"/>
          <w:sz w:val="22"/>
          <w:szCs w:val="22"/>
          <w:lang w:eastAsia="en-US"/>
        </w:rPr>
      </w:pPr>
    </w:p>
    <w:tbl>
      <w:tblPr>
        <w:tblW w:w="9214" w:type="dxa"/>
        <w:tblInd w:w="-157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CB5F63" w14:paraId="47DE2DB8" w14:textId="77777777" w:rsidTr="00CB5F63">
        <w:trPr>
          <w:trHeight w:val="438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43691" w14:textId="77777777" w:rsidR="00CB5F63" w:rsidRDefault="00CB5F63">
            <w:pPr>
              <w:tabs>
                <w:tab w:val="left" w:pos="3825"/>
              </w:tabs>
              <w:spacing w:after="160"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Svrha u koju se želi ponovno upotrijebiti informacije</w:t>
            </w:r>
            <w:r>
              <w:rPr>
                <w:i/>
                <w:iCs/>
              </w:rPr>
              <w:t xml:space="preserve">(označiti) </w:t>
            </w:r>
          </w:p>
        </w:tc>
      </w:tr>
      <w:tr w:rsidR="00CB5F63" w14:paraId="54B34B33" w14:textId="77777777" w:rsidTr="00CB5F63">
        <w:trPr>
          <w:trHeight w:val="956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CCBE7" w14:textId="77777777" w:rsidR="00CB5F63" w:rsidRDefault="00000000">
            <w:pPr>
              <w:tabs>
                <w:tab w:val="left" w:pos="3825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pict w14:anchorId="701BA95D">
                <v:shape id="Text Box 2" o:spid="_x0000_s2053" type="#_x0000_t202" style="position:absolute;margin-left:1.35pt;margin-top:4.3pt;width:17.25pt;height:17.2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" fillcolor="window" strokeweight=".5pt">
                  <v:textbox>
                    <w:txbxContent>
                      <w:p w14:paraId="6EBE7553" w14:textId="77777777" w:rsidR="00CB5F63" w:rsidRDefault="00CB5F63" w:rsidP="00CB5F63"/>
                    </w:txbxContent>
                  </v:textbox>
                </v:shape>
              </w:pict>
            </w:r>
            <w:r w:rsidR="00CB5F63">
              <w:t xml:space="preserve">           komercijalna</w:t>
            </w:r>
          </w:p>
          <w:p w14:paraId="01773184" w14:textId="77777777" w:rsidR="00CB5F63" w:rsidRDefault="00000000">
            <w:pPr>
              <w:tabs>
                <w:tab w:val="left" w:pos="3825"/>
              </w:tabs>
              <w:spacing w:after="160" w:line="256" w:lineRule="auto"/>
              <w:rPr>
                <w:lang w:eastAsia="en-US"/>
              </w:rPr>
            </w:pPr>
            <w:r>
              <w:rPr>
                <w:lang w:eastAsia="en-US"/>
              </w:rPr>
              <w:pict w14:anchorId="703D4B2B">
                <v:shape id="Text Box 3" o:spid="_x0000_s2054" type="#_x0000_t202" style="position:absolute;margin-left:1.5pt;margin-top:4.35pt;width:18pt;height:16.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" fillcolor="window" strokeweight=".5pt">
                  <v:textbox>
                    <w:txbxContent>
                      <w:p w14:paraId="12EBF85E" w14:textId="77777777" w:rsidR="00CB5F63" w:rsidRDefault="00CB5F63" w:rsidP="00CB5F63"/>
                    </w:txbxContent>
                  </v:textbox>
                  <w10:wrap anchorx="margin"/>
                </v:shape>
              </w:pict>
            </w:r>
            <w:r w:rsidR="00CB5F63">
              <w:t xml:space="preserve">           nekomercijalna</w:t>
            </w:r>
          </w:p>
        </w:tc>
      </w:tr>
    </w:tbl>
    <w:p w14:paraId="7D58D0D8" w14:textId="77777777" w:rsidR="00CB5F63" w:rsidRDefault="00CB5F63" w:rsidP="00CB5F63">
      <w:pPr>
        <w:tabs>
          <w:tab w:val="left" w:pos="3825"/>
        </w:tabs>
        <w:rPr>
          <w:rFonts w:asciiTheme="minorHAnsi" w:hAnsiTheme="minorHAnsi" w:cstheme="minorBidi"/>
          <w:sz w:val="22"/>
          <w:szCs w:val="22"/>
          <w:lang w:eastAsia="en-US"/>
        </w:rPr>
      </w:pPr>
    </w:p>
    <w:p w14:paraId="5350FAA9" w14:textId="77777777" w:rsidR="00CB5F63" w:rsidRDefault="00CB5F63" w:rsidP="00CB5F63">
      <w:pPr>
        <w:tabs>
          <w:tab w:val="left" w:pos="3825"/>
        </w:tabs>
        <w:rPr>
          <w:b/>
        </w:rPr>
      </w:pPr>
      <w:r>
        <w:rPr>
          <w:b/>
        </w:rPr>
        <w:t>________________________________                      ________________________________________</w:t>
      </w:r>
    </w:p>
    <w:p w14:paraId="64ACF989" w14:textId="77777777" w:rsidR="00CB5F63" w:rsidRDefault="00CB5F63" w:rsidP="00CB5F63">
      <w:pPr>
        <w:tabs>
          <w:tab w:val="left" w:pos="3825"/>
        </w:tabs>
        <w:rPr>
          <w:b/>
        </w:rPr>
      </w:pPr>
      <w:r>
        <w:rPr>
          <w:b/>
        </w:rPr>
        <w:t xml:space="preserve">              (mjesto i datum)                                                 (vlastoručni potpis podnositelja zahtjeva)</w:t>
      </w:r>
    </w:p>
    <w:p w14:paraId="5AEDFC4C" w14:textId="77777777" w:rsidR="00CB5F63" w:rsidRDefault="00CB5F63" w:rsidP="00CB5F63">
      <w:pPr>
        <w:tabs>
          <w:tab w:val="left" w:pos="3825"/>
        </w:tabs>
        <w:rPr>
          <w:b/>
        </w:rPr>
      </w:pPr>
    </w:p>
    <w:p w14:paraId="76F4CF4A" w14:textId="77777777" w:rsidR="00CB5F63" w:rsidRDefault="00CB5F63" w:rsidP="00CB5F63">
      <w:pPr>
        <w:tabs>
          <w:tab w:val="left" w:pos="3825"/>
        </w:tabs>
        <w:rPr>
          <w:b/>
        </w:rPr>
      </w:pPr>
      <w:r>
        <w:rPr>
          <w:b/>
          <w:color w:val="FF0000"/>
        </w:rPr>
        <w:t>_________________________________________________________________________________</w:t>
      </w:r>
    </w:p>
    <w:p w14:paraId="28C1485D" w14:textId="77777777" w:rsidR="006F0F61" w:rsidRDefault="006F0F61" w:rsidP="006F0F61">
      <w:pPr>
        <w:pStyle w:val="Title"/>
        <w:rPr>
          <w:rFonts w:ascii="Arial Nova Light" w:hAnsi="Arial Nova Light"/>
        </w:rPr>
      </w:pPr>
    </w:p>
    <w:sectPr w:rsidR="006F0F61" w:rsidSect="00AC13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021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CBBA8" w14:textId="77777777" w:rsidR="00782E2D" w:rsidRDefault="00782E2D">
      <w:r>
        <w:separator/>
      </w:r>
    </w:p>
  </w:endnote>
  <w:endnote w:type="continuationSeparator" w:id="0">
    <w:p w14:paraId="6CAC9AF7" w14:textId="77777777" w:rsidR="00782E2D" w:rsidRDefault="0078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ABD13" w14:textId="77777777" w:rsidR="007134B4" w:rsidRDefault="007134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4A94" w14:textId="77777777" w:rsidR="00A47A99" w:rsidRPr="008143BF" w:rsidRDefault="00A47A99" w:rsidP="00663116">
    <w:pPr>
      <w:pStyle w:val="Header"/>
      <w:rPr>
        <w:rFonts w:ascii="Arial" w:hAnsi="Arial" w:cs="Arial"/>
        <w:color w:val="FF0000"/>
        <w:sz w:val="20"/>
        <w:szCs w:val="20"/>
      </w:rPr>
    </w:pPr>
    <w:r w:rsidRPr="008143BF">
      <w:rPr>
        <w:rFonts w:ascii="Arial" w:hAnsi="Arial" w:cs="Arial"/>
        <w:color w:val="FF0000"/>
        <w:sz w:val="20"/>
        <w:szCs w:val="20"/>
      </w:rPr>
      <w:t>_________________________________________________________________________________</w:t>
    </w:r>
    <w:r>
      <w:rPr>
        <w:rFonts w:ascii="Arial" w:hAnsi="Arial" w:cs="Arial"/>
        <w:color w:val="FF0000"/>
        <w:sz w:val="20"/>
        <w:szCs w:val="20"/>
      </w:rPr>
      <w:t>____</w:t>
    </w:r>
  </w:p>
  <w:p w14:paraId="01F5C75E" w14:textId="77777777" w:rsidR="00A47A99" w:rsidRPr="008C531D" w:rsidRDefault="00A47A99" w:rsidP="00235B19">
    <w:pPr>
      <w:pStyle w:val="Footer"/>
      <w:jc w:val="center"/>
      <w:rPr>
        <w:rFonts w:ascii="Verdana" w:hAnsi="Verdana" w:cs="Calibri"/>
        <w:sz w:val="14"/>
        <w:szCs w:val="14"/>
      </w:rPr>
    </w:pPr>
    <w:r w:rsidRPr="008C531D">
      <w:rPr>
        <w:rFonts w:ascii="Verdana" w:hAnsi="Verdana" w:cs="Calibri"/>
        <w:sz w:val="14"/>
        <w:szCs w:val="14"/>
      </w:rPr>
      <w:t xml:space="preserve">UDRUGA </w:t>
    </w:r>
    <w:r w:rsidRPr="008C531D">
      <w:rPr>
        <w:rFonts w:ascii="Verdana" w:hAnsi="Verdana" w:cs="Calibri"/>
        <w:sz w:val="14"/>
        <w:szCs w:val="14"/>
      </w:rPr>
      <w:t>UPISANA U REGISTAR UDRUGA REGISTARSKI BROJ 08000648</w:t>
    </w:r>
  </w:p>
  <w:p w14:paraId="4CEE1795" w14:textId="77777777" w:rsidR="00A47A99" w:rsidRDefault="00A47A99" w:rsidP="00235B19">
    <w:pPr>
      <w:pStyle w:val="Footer"/>
      <w:jc w:val="center"/>
      <w:rPr>
        <w:rFonts w:ascii="Verdana" w:hAnsi="Verdana" w:cs="Calibri"/>
        <w:sz w:val="14"/>
        <w:szCs w:val="14"/>
      </w:rPr>
    </w:pPr>
    <w:r w:rsidRPr="008C531D">
      <w:rPr>
        <w:rFonts w:ascii="Verdana" w:hAnsi="Verdana" w:cs="Calibri"/>
        <w:sz w:val="14"/>
        <w:szCs w:val="14"/>
      </w:rPr>
      <w:t xml:space="preserve">Osoba ovlaštena za zastupanje udruge </w:t>
    </w:r>
    <w:r w:rsidR="009D3FB3">
      <w:rPr>
        <w:rFonts w:ascii="Verdana" w:hAnsi="Verdana" w:cs="Calibri"/>
        <w:sz w:val="14"/>
        <w:szCs w:val="14"/>
      </w:rPr>
      <w:t>Zrinka Jovanović,bacc.oec.</w:t>
    </w:r>
  </w:p>
  <w:p w14:paraId="650B9AB0" w14:textId="77777777" w:rsidR="00C2423E" w:rsidRDefault="00C2423E" w:rsidP="00235B19">
    <w:pPr>
      <w:pStyle w:val="Footer"/>
      <w:jc w:val="center"/>
      <w:rPr>
        <w:rFonts w:ascii="Verdana" w:hAnsi="Verdana" w:cs="Calibri"/>
        <w:sz w:val="14"/>
        <w:szCs w:val="14"/>
      </w:rPr>
    </w:pPr>
  </w:p>
  <w:p w14:paraId="093A4C26" w14:textId="77777777" w:rsidR="00C2423E" w:rsidRDefault="00C2423E" w:rsidP="00235B19">
    <w:pPr>
      <w:pStyle w:val="Footer"/>
      <w:jc w:val="center"/>
      <w:rPr>
        <w:rFonts w:ascii="Verdana" w:hAnsi="Verdana" w:cs="Calibri"/>
        <w:sz w:val="14"/>
        <w:szCs w:val="14"/>
      </w:rPr>
    </w:pPr>
  </w:p>
  <w:p w14:paraId="1C880B19" w14:textId="77777777" w:rsidR="00C2423E" w:rsidRPr="008C531D" w:rsidRDefault="00C2423E" w:rsidP="00235B19">
    <w:pPr>
      <w:pStyle w:val="Footer"/>
      <w:jc w:val="center"/>
      <w:rPr>
        <w:rFonts w:ascii="Verdana" w:hAnsi="Verdana" w:cs="Calibri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41A5" w14:textId="77777777" w:rsidR="007134B4" w:rsidRDefault="007134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F94AD" w14:textId="77777777" w:rsidR="00782E2D" w:rsidRDefault="00782E2D">
      <w:r>
        <w:separator/>
      </w:r>
    </w:p>
  </w:footnote>
  <w:footnote w:type="continuationSeparator" w:id="0">
    <w:p w14:paraId="6BC5CCE2" w14:textId="77777777" w:rsidR="00782E2D" w:rsidRDefault="00782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EBD12" w14:textId="77777777" w:rsidR="007134B4" w:rsidRDefault="007134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5486" w14:textId="77777777" w:rsidR="0027058B" w:rsidRDefault="00000000" w:rsidP="0027058B">
    <w:pPr>
      <w:pStyle w:val="Header"/>
      <w:rPr>
        <w:sz w:val="18"/>
        <w:szCs w:val="18"/>
      </w:rPr>
    </w:pPr>
    <w:r>
      <w:rPr>
        <w:noProof/>
        <w:sz w:val="28"/>
        <w:szCs w:val="28"/>
      </w:rPr>
      <w:pict w14:anchorId="443A8C9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.15pt;margin-top:4.5pt;width:193.25pt;height:20.55pt;z-index:251658240;mso-width-relative:margin;mso-height-relative:margin" stroked="f">
          <v:textbox style="mso-next-textbox:#_x0000_s1026">
            <w:txbxContent>
              <w:p w14:paraId="1F78BD6C" w14:textId="77777777" w:rsidR="00A47A99" w:rsidRPr="00B9743C" w:rsidRDefault="00A47A99" w:rsidP="006737F1">
                <w:pPr>
                  <w:rPr>
                    <w:rFonts w:ascii="Verdana" w:hAnsi="Verdana"/>
                    <w:b/>
                  </w:rPr>
                </w:pPr>
                <w:r w:rsidRPr="00B9743C">
                  <w:rPr>
                    <w:rFonts w:ascii="Verdana" w:hAnsi="Verdana"/>
                    <w:b/>
                  </w:rPr>
                  <w:t>HRVATSKI CRVENI KRIŽ</w:t>
                </w:r>
              </w:p>
            </w:txbxContent>
          </v:textbox>
        </v:shape>
      </w:pict>
    </w:r>
    <w:r>
      <w:rPr>
        <w:sz w:val="28"/>
        <w:szCs w:val="28"/>
      </w:rPr>
    </w:r>
    <w:r>
      <w:rPr>
        <w:sz w:val="28"/>
        <w:szCs w:val="28"/>
      </w:rPr>
      <w:pict w14:anchorId="5B7D2146">
        <v:shapetype id="_x0000_t11" coordsize="21600,21600" o:spt="11" adj="5400" path="m@0,l@0@0,0@0,0@2@0@2@0,21600@1,21600@1@2,21600@2,21600@0@1@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0,0,21600,21600;5400,5400,16200,16200;10800,10800,10800,10800"/>
          <v:handles>
            <v:h position="#0,topLeft" switch="" xrange="0,10800"/>
          </v:handles>
        </v:shapetype>
        <v:shape id="_x0000_s1027" type="#_x0000_t11" style="width:28.15pt;height:28.85pt;mso-left-percent:-10001;mso-top-percent:-10001;mso-position-horizontal:absolute;mso-position-horizontal-relative:char;mso-position-vertical:absolute;mso-position-vertical-relative:line;mso-left-percent:-10001;mso-top-percent:-10001" adj="7126" fillcolor="red" stroked="f">
          <v:textbox style="mso-next-textbox:#_x0000_s1027">
            <w:txbxContent>
              <w:p w14:paraId="1A243D3F" w14:textId="77777777" w:rsidR="00A47A99" w:rsidRDefault="00A47A99" w:rsidP="006737F1">
                <w:r>
                  <w:t xml:space="preserve"> </w:t>
                </w:r>
              </w:p>
            </w:txbxContent>
          </v:textbox>
          <w10:anchorlock/>
        </v:shape>
      </w:pict>
    </w:r>
    <w:r w:rsidR="00A47A99">
      <w:rPr>
        <w:sz w:val="28"/>
        <w:szCs w:val="28"/>
      </w:rPr>
      <w:t xml:space="preserve">                      </w:t>
    </w:r>
    <w:r w:rsidR="00A47A99">
      <w:rPr>
        <w:sz w:val="28"/>
        <w:szCs w:val="28"/>
      </w:rPr>
      <w:tab/>
    </w:r>
    <w:r w:rsidR="00A47A99">
      <w:rPr>
        <w:sz w:val="28"/>
        <w:szCs w:val="28"/>
      </w:rPr>
      <w:tab/>
      <w:t xml:space="preserve">                               </w:t>
    </w:r>
    <w:r w:rsidR="00A47A99">
      <w:rPr>
        <w:rFonts w:ascii="Verdana" w:hAnsi="Verdana"/>
        <w:sz w:val="18"/>
        <w:szCs w:val="18"/>
      </w:rPr>
      <w:t xml:space="preserve">IBAN: </w:t>
    </w:r>
    <w:r w:rsidR="0027058B">
      <w:rPr>
        <w:rFonts w:ascii="Verdana" w:hAnsi="Verdana"/>
        <w:sz w:val="18"/>
        <w:szCs w:val="18"/>
      </w:rPr>
      <w:t>HR4124020061101195573</w:t>
    </w:r>
  </w:p>
  <w:p w14:paraId="0D1868A2" w14:textId="77777777" w:rsidR="00A47A99" w:rsidRPr="00D14267" w:rsidRDefault="00A47A99" w:rsidP="008C531D">
    <w:pPr>
      <w:pStyle w:val="Header"/>
      <w:rPr>
        <w:sz w:val="18"/>
        <w:szCs w:val="18"/>
      </w:rPr>
    </w:pPr>
  </w:p>
  <w:p w14:paraId="7C72BB0E" w14:textId="77777777" w:rsidR="00A47A99" w:rsidRDefault="00A47A99" w:rsidP="008C531D">
    <w:pPr>
      <w:rPr>
        <w:rFonts w:ascii="Verdana" w:hAnsi="Verdana"/>
        <w:sz w:val="20"/>
        <w:szCs w:val="20"/>
      </w:rPr>
    </w:pPr>
    <w:r w:rsidRPr="00B9743C">
      <w:rPr>
        <w:rFonts w:ascii="Verdana" w:hAnsi="Verdana"/>
        <w:b/>
        <w:sz w:val="14"/>
        <w:szCs w:val="14"/>
      </w:rPr>
      <w:t>GRADSKO DRUŠTVO CRVENOG KRIŽA</w:t>
    </w:r>
    <w:r>
      <w:rPr>
        <w:rFonts w:ascii="Verdana" w:hAnsi="Verdana"/>
        <w:b/>
        <w:sz w:val="14"/>
        <w:szCs w:val="14"/>
      </w:rPr>
      <w:t xml:space="preserve"> NOVI VINODOLSKI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                               </w:t>
    </w:r>
    <w:r>
      <w:rPr>
        <w:rFonts w:ascii="Verdana" w:hAnsi="Verdana"/>
        <w:sz w:val="18"/>
        <w:szCs w:val="18"/>
      </w:rPr>
      <w:t xml:space="preserve">OIB: </w:t>
    </w:r>
    <w:r w:rsidRPr="00D14267">
      <w:rPr>
        <w:rFonts w:ascii="Verdana" w:hAnsi="Verdana"/>
        <w:sz w:val="18"/>
        <w:szCs w:val="18"/>
      </w:rPr>
      <w:t>26814106174</w:t>
    </w:r>
  </w:p>
  <w:p w14:paraId="587F0EBB" w14:textId="77777777" w:rsidR="00A47A99" w:rsidRPr="00B9743C" w:rsidRDefault="00A47A99" w:rsidP="006737F1">
    <w:pPr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</w:t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                           </w:t>
    </w:r>
    <w:r w:rsidRPr="00D14267">
      <w:rPr>
        <w:rFonts w:ascii="Verdana" w:hAnsi="Verdana"/>
        <w:sz w:val="16"/>
        <w:szCs w:val="16"/>
      </w:rPr>
      <w:t xml:space="preserve">MATIČNI BROJ: 0794074     </w:t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 w:rsidRPr="002D11BC">
      <w:rPr>
        <w:rFonts w:ascii="Verdana" w:hAnsi="Verdana"/>
        <w:b/>
        <w:sz w:val="18"/>
        <w:szCs w:val="18"/>
      </w:rPr>
      <w:t>LOKVICA 2</w:t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           </w:t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                                                 </w:t>
    </w:r>
    <w:r w:rsidRPr="00D14267">
      <w:rPr>
        <w:rFonts w:ascii="Verdana" w:hAnsi="Verdana"/>
        <w:sz w:val="16"/>
        <w:szCs w:val="16"/>
      </w:rPr>
      <w:t>RNO: 0135238</w:t>
    </w:r>
    <w:r>
      <w:rPr>
        <w:rFonts w:ascii="Verdana" w:hAnsi="Verdana"/>
        <w:sz w:val="20"/>
        <w:szCs w:val="20"/>
      </w:rPr>
      <w:t xml:space="preserve">           </w:t>
    </w:r>
  </w:p>
  <w:p w14:paraId="1D650583" w14:textId="77777777" w:rsidR="00A47A99" w:rsidRPr="002D11BC" w:rsidRDefault="00A47A99" w:rsidP="00DC288C">
    <w:pPr>
      <w:rPr>
        <w:rFonts w:ascii="Verdana" w:hAnsi="Verdana"/>
        <w:b/>
        <w:sz w:val="18"/>
        <w:szCs w:val="18"/>
      </w:rPr>
    </w:pPr>
    <w:r>
      <w:rPr>
        <w:rFonts w:ascii="Verdana" w:hAnsi="Verdana"/>
        <w:b/>
        <w:sz w:val="16"/>
        <w:szCs w:val="16"/>
      </w:rPr>
      <w:t xml:space="preserve">           </w:t>
    </w:r>
    <w:r w:rsidRPr="002D11BC">
      <w:rPr>
        <w:rFonts w:ascii="Verdana" w:hAnsi="Verdana"/>
        <w:b/>
        <w:sz w:val="18"/>
        <w:szCs w:val="18"/>
      </w:rPr>
      <w:t xml:space="preserve">51250 NOVI VINODOLSKI           </w:t>
    </w:r>
    <w:r w:rsidRPr="002D11BC">
      <w:rPr>
        <w:rFonts w:ascii="Verdana" w:hAnsi="Verdana"/>
        <w:b/>
        <w:sz w:val="18"/>
        <w:szCs w:val="18"/>
      </w:rPr>
      <w:tab/>
    </w:r>
    <w:r w:rsidRPr="002D11BC">
      <w:rPr>
        <w:rFonts w:ascii="Verdana" w:hAnsi="Verdana"/>
        <w:b/>
        <w:sz w:val="18"/>
        <w:szCs w:val="18"/>
      </w:rPr>
      <w:tab/>
      <w:t xml:space="preserve">      </w:t>
    </w:r>
  </w:p>
  <w:p w14:paraId="47912371" w14:textId="77777777" w:rsidR="00A47A99" w:rsidRDefault="00A47A99" w:rsidP="00D14267">
    <w:pPr>
      <w:rPr>
        <w:rFonts w:ascii="Verdana" w:hAnsi="Verdana"/>
        <w:sz w:val="16"/>
        <w:szCs w:val="16"/>
      </w:rPr>
    </w:pPr>
    <w:r w:rsidRPr="002D11BC">
      <w:rPr>
        <w:rFonts w:ascii="Verdana" w:hAnsi="Verdana"/>
        <w:b/>
        <w:sz w:val="18"/>
        <w:szCs w:val="18"/>
      </w:rPr>
      <w:t xml:space="preserve">       </w:t>
    </w:r>
    <w:r>
      <w:rPr>
        <w:rFonts w:ascii="Verdana" w:hAnsi="Verdana"/>
        <w:b/>
        <w:sz w:val="18"/>
        <w:szCs w:val="18"/>
      </w:rPr>
      <w:t xml:space="preserve">                </w:t>
    </w:r>
    <w:r w:rsidRPr="002D11BC">
      <w:rPr>
        <w:rFonts w:ascii="Verdana" w:hAnsi="Verdana"/>
        <w:b/>
        <w:sz w:val="18"/>
        <w:szCs w:val="18"/>
      </w:rPr>
      <w:t>HRVATSKA</w:t>
    </w:r>
    <w:r>
      <w:rPr>
        <w:rFonts w:ascii="Verdana" w:hAnsi="Verdana"/>
        <w:sz w:val="16"/>
        <w:szCs w:val="16"/>
      </w:rPr>
      <w:t xml:space="preserve">                                      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DC288C">
      <w:rPr>
        <w:rFonts w:ascii="Verdana" w:hAnsi="Verdana"/>
        <w:sz w:val="16"/>
        <w:szCs w:val="16"/>
      </w:rPr>
      <w:t>Tel.:+385/51 245 622</w:t>
    </w:r>
    <w:r>
      <w:rPr>
        <w:rFonts w:ascii="Verdana" w:hAnsi="Verdana"/>
        <w:sz w:val="16"/>
        <w:szCs w:val="16"/>
      </w:rPr>
      <w:t xml:space="preserve">      </w:t>
    </w:r>
  </w:p>
  <w:p w14:paraId="26099060" w14:textId="77777777" w:rsidR="00A47A99" w:rsidRPr="008C531D" w:rsidRDefault="00A47A99" w:rsidP="00235B19">
    <w:pPr>
      <w:ind w:left="720"/>
      <w:rPr>
        <w:rFonts w:ascii="Verdana" w:hAnsi="Verdana"/>
        <w:sz w:val="16"/>
        <w:szCs w:val="16"/>
        <w:u w:val="single"/>
      </w:rPr>
    </w:pPr>
    <w:r>
      <w:rPr>
        <w:rFonts w:ascii="Verdana" w:hAnsi="Verdana"/>
        <w:sz w:val="16"/>
        <w:szCs w:val="16"/>
      </w:rPr>
      <w:t xml:space="preserve">      </w:t>
    </w:r>
    <w:r w:rsidRPr="008C531D">
      <w:rPr>
        <w:rFonts w:ascii="Verdana" w:hAnsi="Verdana"/>
        <w:b/>
        <w:sz w:val="16"/>
        <w:szCs w:val="16"/>
      </w:rPr>
      <w:t xml:space="preserve">            </w:t>
    </w:r>
    <w:r>
      <w:rPr>
        <w:rFonts w:ascii="Verdana" w:hAnsi="Verdana"/>
        <w:b/>
        <w:sz w:val="16"/>
        <w:szCs w:val="16"/>
      </w:rPr>
      <w:t xml:space="preserve">p.p.62          </w:t>
    </w:r>
    <w:r w:rsidRPr="008C531D">
      <w:rPr>
        <w:rFonts w:ascii="Verdana" w:hAnsi="Verdana"/>
        <w:b/>
        <w:sz w:val="16"/>
        <w:szCs w:val="16"/>
      </w:rPr>
      <w:t xml:space="preserve">                                                                       </w:t>
    </w:r>
    <w:r>
      <w:rPr>
        <w:rFonts w:ascii="Verdana" w:hAnsi="Verdana"/>
        <w:b/>
        <w:sz w:val="16"/>
        <w:szCs w:val="16"/>
      </w:rPr>
      <w:t xml:space="preserve">           </w:t>
    </w:r>
    <w:r w:rsidRPr="00DC288C">
      <w:rPr>
        <w:rFonts w:ascii="Verdana" w:hAnsi="Verdana"/>
        <w:sz w:val="16"/>
        <w:szCs w:val="16"/>
      </w:rPr>
      <w:t>e-mail:</w:t>
    </w:r>
    <w:r w:rsidRPr="008C531D">
      <w:rPr>
        <w:rFonts w:ascii="Verdana" w:hAnsi="Verdana"/>
        <w:sz w:val="16"/>
        <w:szCs w:val="16"/>
        <w:u w:val="single"/>
      </w:rPr>
      <w:t>hck-noviv@hi.t-com.hr</w:t>
    </w:r>
  </w:p>
  <w:p w14:paraId="57F4830C" w14:textId="36F3EF6C" w:rsidR="005F2740" w:rsidRPr="007134B4" w:rsidRDefault="00A47A99" w:rsidP="005F2740">
    <w:pPr>
      <w:ind w:left="720"/>
      <w:rPr>
        <w:rFonts w:ascii="Verdana" w:hAnsi="Verdana"/>
        <w:bCs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</w:t>
    </w:r>
    <w:r>
      <w:rPr>
        <w:rFonts w:ascii="Verdana" w:hAnsi="Verdana"/>
        <w:b/>
        <w:sz w:val="16"/>
        <w:szCs w:val="16"/>
      </w:rPr>
      <w:t xml:space="preserve">                            </w:t>
    </w:r>
    <w:r w:rsidRPr="008C531D">
      <w:rPr>
        <w:rFonts w:ascii="Verdana" w:hAnsi="Verdana"/>
        <w:b/>
        <w:sz w:val="16"/>
        <w:szCs w:val="16"/>
      </w:rPr>
      <w:t xml:space="preserve">                                                                                </w:t>
    </w:r>
    <w:r>
      <w:rPr>
        <w:rFonts w:ascii="Verdana" w:hAnsi="Verdana"/>
        <w:b/>
        <w:sz w:val="16"/>
        <w:szCs w:val="16"/>
      </w:rPr>
      <w:t xml:space="preserve">       </w:t>
    </w:r>
    <w:r w:rsidR="007134B4">
      <w:rPr>
        <w:rFonts w:ascii="Verdana" w:hAnsi="Verdana"/>
        <w:b/>
        <w:sz w:val="16"/>
        <w:szCs w:val="16"/>
      </w:rPr>
      <w:t xml:space="preserve">     </w:t>
    </w:r>
    <w:r w:rsidR="007134B4" w:rsidRPr="007134B4">
      <w:rPr>
        <w:rFonts w:ascii="Verdana" w:hAnsi="Verdana"/>
        <w:bCs/>
        <w:sz w:val="16"/>
        <w:szCs w:val="16"/>
      </w:rPr>
      <w:t>gdck-novi-vinodolski.hr</w:t>
    </w:r>
    <w:r w:rsidRPr="007134B4">
      <w:rPr>
        <w:rFonts w:ascii="Verdana" w:hAnsi="Verdana"/>
        <w:bCs/>
        <w:sz w:val="16"/>
        <w:szCs w:val="16"/>
      </w:rPr>
      <w:t xml:space="preserve">     </w:t>
    </w:r>
  </w:p>
  <w:p w14:paraId="5A544AD6" w14:textId="77777777" w:rsidR="00A47A99" w:rsidRPr="005F2740" w:rsidRDefault="005F2740" w:rsidP="005F2740">
    <w:pPr>
      <w:rPr>
        <w:rFonts w:ascii="Verdana" w:hAnsi="Verdana"/>
        <w:color w:val="FF0000"/>
        <w:sz w:val="16"/>
        <w:szCs w:val="16"/>
      </w:rPr>
    </w:pPr>
    <w:r w:rsidRPr="005F2740">
      <w:rPr>
        <w:rFonts w:ascii="Verdana" w:hAnsi="Verdana"/>
        <w:color w:val="FF0000"/>
        <w:sz w:val="16"/>
        <w:szCs w:val="16"/>
      </w:rPr>
      <w:t>_______________________________________________________________________________________________</w:t>
    </w:r>
    <w:r w:rsidR="00A47A99" w:rsidRPr="005F2740">
      <w:rPr>
        <w:rFonts w:ascii="Verdana" w:hAnsi="Verdana"/>
        <w:color w:val="FF0000"/>
        <w:sz w:val="16"/>
        <w:szCs w:val="16"/>
      </w:rPr>
      <w:t xml:space="preserve"> </w:t>
    </w:r>
  </w:p>
  <w:p w14:paraId="6EC7C7A9" w14:textId="77777777" w:rsidR="00AC1354" w:rsidRPr="002D11BC" w:rsidRDefault="00AC1354" w:rsidP="002D11BC">
    <w:pPr>
      <w:ind w:left="720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E3CAC" w14:textId="77777777" w:rsidR="007134B4" w:rsidRDefault="007134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B2D753B"/>
    <w:multiLevelType w:val="hybridMultilevel"/>
    <w:tmpl w:val="940E65A8"/>
    <w:lvl w:ilvl="0" w:tplc="7FCC1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13E1D"/>
    <w:multiLevelType w:val="hybridMultilevel"/>
    <w:tmpl w:val="6246858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55407"/>
    <w:multiLevelType w:val="hybridMultilevel"/>
    <w:tmpl w:val="C06C7084"/>
    <w:lvl w:ilvl="0" w:tplc="E8B643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DA1D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D626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2A7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4469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5CA4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546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1E84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DE7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7DF4AD5"/>
    <w:multiLevelType w:val="hybridMultilevel"/>
    <w:tmpl w:val="460A5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7E7E5C"/>
    <w:multiLevelType w:val="hybridMultilevel"/>
    <w:tmpl w:val="1E503602"/>
    <w:lvl w:ilvl="0" w:tplc="4C8E6572">
      <w:start w:val="16"/>
      <w:numFmt w:val="bullet"/>
      <w:lvlText w:val="-"/>
      <w:lvlJc w:val="left"/>
      <w:pPr>
        <w:ind w:left="252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FDA786E"/>
    <w:multiLevelType w:val="hybridMultilevel"/>
    <w:tmpl w:val="A4C6C7D6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B1E7D"/>
    <w:multiLevelType w:val="hybridMultilevel"/>
    <w:tmpl w:val="77E88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75ECA"/>
    <w:multiLevelType w:val="hybridMultilevel"/>
    <w:tmpl w:val="D3666E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418B8"/>
    <w:multiLevelType w:val="hybridMultilevel"/>
    <w:tmpl w:val="E52203B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482B24"/>
    <w:multiLevelType w:val="hybridMultilevel"/>
    <w:tmpl w:val="75F25C2A"/>
    <w:lvl w:ilvl="0" w:tplc="FFD40E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AC50F6"/>
    <w:multiLevelType w:val="hybridMultilevel"/>
    <w:tmpl w:val="47C81BB8"/>
    <w:lvl w:ilvl="0" w:tplc="9A868EF4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077F92"/>
    <w:multiLevelType w:val="hybridMultilevel"/>
    <w:tmpl w:val="CBDEAF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773D71"/>
    <w:multiLevelType w:val="hybridMultilevel"/>
    <w:tmpl w:val="B3B4B246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750251"/>
    <w:multiLevelType w:val="hybridMultilevel"/>
    <w:tmpl w:val="DAAA4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9A14CA"/>
    <w:multiLevelType w:val="hybridMultilevel"/>
    <w:tmpl w:val="5B4A8342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7173C0"/>
    <w:multiLevelType w:val="hybridMultilevel"/>
    <w:tmpl w:val="A830BA66"/>
    <w:lvl w:ilvl="0" w:tplc="4E383F1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93DBE"/>
    <w:multiLevelType w:val="hybridMultilevel"/>
    <w:tmpl w:val="A376781E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66C85E37"/>
    <w:multiLevelType w:val="hybridMultilevel"/>
    <w:tmpl w:val="391A131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7480D51"/>
    <w:multiLevelType w:val="hybridMultilevel"/>
    <w:tmpl w:val="5E74F9EE"/>
    <w:lvl w:ilvl="0" w:tplc="A0706D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CD86C52"/>
    <w:multiLevelType w:val="hybridMultilevel"/>
    <w:tmpl w:val="7B6EBE08"/>
    <w:lvl w:ilvl="0" w:tplc="407C26A8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420D8"/>
    <w:multiLevelType w:val="hybridMultilevel"/>
    <w:tmpl w:val="84F04D2C"/>
    <w:lvl w:ilvl="0" w:tplc="239EED9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D32BA"/>
    <w:multiLevelType w:val="multilevel"/>
    <w:tmpl w:val="6C1C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8260F9"/>
    <w:multiLevelType w:val="hybridMultilevel"/>
    <w:tmpl w:val="6CB0FA60"/>
    <w:lvl w:ilvl="0" w:tplc="300A5EA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72577685">
    <w:abstractNumId w:val="7"/>
  </w:num>
  <w:num w:numId="2" w16cid:durableId="1807552783">
    <w:abstractNumId w:val="8"/>
  </w:num>
  <w:num w:numId="3" w16cid:durableId="15050456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62274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86186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3027347">
    <w:abstractNumId w:val="15"/>
  </w:num>
  <w:num w:numId="7" w16cid:durableId="1159732401">
    <w:abstractNumId w:val="21"/>
  </w:num>
  <w:num w:numId="8" w16cid:durableId="2273511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5025117">
    <w:abstractNumId w:val="18"/>
  </w:num>
  <w:num w:numId="10" w16cid:durableId="1614050634">
    <w:abstractNumId w:val="6"/>
  </w:num>
  <w:num w:numId="11" w16cid:durableId="1322468680">
    <w:abstractNumId w:val="12"/>
  </w:num>
  <w:num w:numId="12" w16cid:durableId="447820979">
    <w:abstractNumId w:val="17"/>
  </w:num>
  <w:num w:numId="13" w16cid:durableId="1753041178">
    <w:abstractNumId w:val="9"/>
  </w:num>
  <w:num w:numId="14" w16cid:durableId="1731153950">
    <w:abstractNumId w:val="1"/>
  </w:num>
  <w:num w:numId="15" w16cid:durableId="1938363830">
    <w:abstractNumId w:val="5"/>
  </w:num>
  <w:num w:numId="16" w16cid:durableId="1812286555">
    <w:abstractNumId w:val="20"/>
  </w:num>
  <w:num w:numId="17" w16cid:durableId="1811705271">
    <w:abstractNumId w:val="22"/>
  </w:num>
  <w:num w:numId="18" w16cid:durableId="1987196640">
    <w:abstractNumId w:val="0"/>
  </w:num>
  <w:num w:numId="19" w16cid:durableId="776296532">
    <w:abstractNumId w:val="16"/>
  </w:num>
  <w:num w:numId="20" w16cid:durableId="1869297100">
    <w:abstractNumId w:val="2"/>
  </w:num>
  <w:num w:numId="21" w16cid:durableId="1907449100">
    <w:abstractNumId w:val="4"/>
  </w:num>
  <w:num w:numId="22" w16cid:durableId="1263995507">
    <w:abstractNumId w:val="19"/>
  </w:num>
  <w:num w:numId="23" w16cid:durableId="16295549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26555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D51"/>
    <w:rsid w:val="00003AA8"/>
    <w:rsid w:val="00003BFD"/>
    <w:rsid w:val="00003D8E"/>
    <w:rsid w:val="00005543"/>
    <w:rsid w:val="0001508F"/>
    <w:rsid w:val="00024F97"/>
    <w:rsid w:val="00026E89"/>
    <w:rsid w:val="00037C6B"/>
    <w:rsid w:val="0004649B"/>
    <w:rsid w:val="00050137"/>
    <w:rsid w:val="0006171B"/>
    <w:rsid w:val="000659A8"/>
    <w:rsid w:val="00084720"/>
    <w:rsid w:val="00095462"/>
    <w:rsid w:val="000A443B"/>
    <w:rsid w:val="000B034D"/>
    <w:rsid w:val="000B1419"/>
    <w:rsid w:val="000B2F22"/>
    <w:rsid w:val="000B34EC"/>
    <w:rsid w:val="000B6696"/>
    <w:rsid w:val="000B70DE"/>
    <w:rsid w:val="000E27AB"/>
    <w:rsid w:val="000E6061"/>
    <w:rsid w:val="000F72EF"/>
    <w:rsid w:val="00103C4D"/>
    <w:rsid w:val="00111A41"/>
    <w:rsid w:val="001140BB"/>
    <w:rsid w:val="001174F4"/>
    <w:rsid w:val="00140702"/>
    <w:rsid w:val="001421C7"/>
    <w:rsid w:val="00146A78"/>
    <w:rsid w:val="00152D99"/>
    <w:rsid w:val="00152F5D"/>
    <w:rsid w:val="00162A92"/>
    <w:rsid w:val="0017371F"/>
    <w:rsid w:val="0018001F"/>
    <w:rsid w:val="00192F48"/>
    <w:rsid w:val="00195265"/>
    <w:rsid w:val="001A3AF2"/>
    <w:rsid w:val="001B49F7"/>
    <w:rsid w:val="001D17BB"/>
    <w:rsid w:val="001D254B"/>
    <w:rsid w:val="001D6727"/>
    <w:rsid w:val="001F13E1"/>
    <w:rsid w:val="001F39ED"/>
    <w:rsid w:val="001F6617"/>
    <w:rsid w:val="00205F04"/>
    <w:rsid w:val="0022341F"/>
    <w:rsid w:val="002241D5"/>
    <w:rsid w:val="00227CB2"/>
    <w:rsid w:val="002347CB"/>
    <w:rsid w:val="00235B19"/>
    <w:rsid w:val="00244665"/>
    <w:rsid w:val="002476A6"/>
    <w:rsid w:val="002624E0"/>
    <w:rsid w:val="00264644"/>
    <w:rsid w:val="002656D8"/>
    <w:rsid w:val="0027058B"/>
    <w:rsid w:val="0027255F"/>
    <w:rsid w:val="00276260"/>
    <w:rsid w:val="002843BA"/>
    <w:rsid w:val="00291EEC"/>
    <w:rsid w:val="0029595F"/>
    <w:rsid w:val="00297C1C"/>
    <w:rsid w:val="002A4276"/>
    <w:rsid w:val="002A58CA"/>
    <w:rsid w:val="002B2F60"/>
    <w:rsid w:val="002D11BC"/>
    <w:rsid w:val="002D2F69"/>
    <w:rsid w:val="002F0A90"/>
    <w:rsid w:val="002F6615"/>
    <w:rsid w:val="00307EC2"/>
    <w:rsid w:val="00313F6B"/>
    <w:rsid w:val="00315147"/>
    <w:rsid w:val="00336150"/>
    <w:rsid w:val="00341EFE"/>
    <w:rsid w:val="00346012"/>
    <w:rsid w:val="00355954"/>
    <w:rsid w:val="00362A8A"/>
    <w:rsid w:val="003659A7"/>
    <w:rsid w:val="00387165"/>
    <w:rsid w:val="00397E2B"/>
    <w:rsid w:val="003A0DBB"/>
    <w:rsid w:val="003A3DCD"/>
    <w:rsid w:val="003A6E8F"/>
    <w:rsid w:val="003B1CCC"/>
    <w:rsid w:val="003B6417"/>
    <w:rsid w:val="003B6691"/>
    <w:rsid w:val="003B73D4"/>
    <w:rsid w:val="003D4917"/>
    <w:rsid w:val="003E3150"/>
    <w:rsid w:val="003E4064"/>
    <w:rsid w:val="003E56A1"/>
    <w:rsid w:val="003F3529"/>
    <w:rsid w:val="00420D04"/>
    <w:rsid w:val="0043707B"/>
    <w:rsid w:val="00450271"/>
    <w:rsid w:val="0045465E"/>
    <w:rsid w:val="00467192"/>
    <w:rsid w:val="00494735"/>
    <w:rsid w:val="004B0831"/>
    <w:rsid w:val="004C13B9"/>
    <w:rsid w:val="004D1670"/>
    <w:rsid w:val="004D27BE"/>
    <w:rsid w:val="004D7B96"/>
    <w:rsid w:val="004F5A23"/>
    <w:rsid w:val="00504EF9"/>
    <w:rsid w:val="00516F15"/>
    <w:rsid w:val="005208DD"/>
    <w:rsid w:val="00536CA6"/>
    <w:rsid w:val="0054353D"/>
    <w:rsid w:val="00575027"/>
    <w:rsid w:val="005808FC"/>
    <w:rsid w:val="0058407F"/>
    <w:rsid w:val="0059570B"/>
    <w:rsid w:val="00596780"/>
    <w:rsid w:val="005972F0"/>
    <w:rsid w:val="005973BC"/>
    <w:rsid w:val="005A078E"/>
    <w:rsid w:val="005A210F"/>
    <w:rsid w:val="005C6680"/>
    <w:rsid w:val="005D0351"/>
    <w:rsid w:val="005D5A18"/>
    <w:rsid w:val="005E6160"/>
    <w:rsid w:val="005F2740"/>
    <w:rsid w:val="005F6E23"/>
    <w:rsid w:val="00606FCA"/>
    <w:rsid w:val="00612F7D"/>
    <w:rsid w:val="0063281D"/>
    <w:rsid w:val="00654C56"/>
    <w:rsid w:val="00663116"/>
    <w:rsid w:val="006737F1"/>
    <w:rsid w:val="00675EE0"/>
    <w:rsid w:val="00684F0C"/>
    <w:rsid w:val="00696A6B"/>
    <w:rsid w:val="006A77CF"/>
    <w:rsid w:val="006B580A"/>
    <w:rsid w:val="006C1CD0"/>
    <w:rsid w:val="006E279E"/>
    <w:rsid w:val="006E3F4F"/>
    <w:rsid w:val="006F0F61"/>
    <w:rsid w:val="006F1DAF"/>
    <w:rsid w:val="006F308A"/>
    <w:rsid w:val="0070165C"/>
    <w:rsid w:val="0070571E"/>
    <w:rsid w:val="00712729"/>
    <w:rsid w:val="0071314D"/>
    <w:rsid w:val="007134B4"/>
    <w:rsid w:val="007177A5"/>
    <w:rsid w:val="00720178"/>
    <w:rsid w:val="00723275"/>
    <w:rsid w:val="00724329"/>
    <w:rsid w:val="00742FA0"/>
    <w:rsid w:val="007434E9"/>
    <w:rsid w:val="0075032C"/>
    <w:rsid w:val="00763458"/>
    <w:rsid w:val="0077768F"/>
    <w:rsid w:val="00782E2D"/>
    <w:rsid w:val="00784534"/>
    <w:rsid w:val="007A016B"/>
    <w:rsid w:val="007C268F"/>
    <w:rsid w:val="007C74F3"/>
    <w:rsid w:val="008103BD"/>
    <w:rsid w:val="00824FEE"/>
    <w:rsid w:val="00830E9E"/>
    <w:rsid w:val="0083520C"/>
    <w:rsid w:val="00842882"/>
    <w:rsid w:val="00842AB4"/>
    <w:rsid w:val="00843E6E"/>
    <w:rsid w:val="00844D44"/>
    <w:rsid w:val="00854706"/>
    <w:rsid w:val="00861A55"/>
    <w:rsid w:val="00861DFE"/>
    <w:rsid w:val="008A0C05"/>
    <w:rsid w:val="008B3200"/>
    <w:rsid w:val="008C531D"/>
    <w:rsid w:val="008D1F40"/>
    <w:rsid w:val="008E52DE"/>
    <w:rsid w:val="008F049B"/>
    <w:rsid w:val="008F352D"/>
    <w:rsid w:val="008F423A"/>
    <w:rsid w:val="00902630"/>
    <w:rsid w:val="009046BA"/>
    <w:rsid w:val="009058E7"/>
    <w:rsid w:val="0091630C"/>
    <w:rsid w:val="00923043"/>
    <w:rsid w:val="009345FF"/>
    <w:rsid w:val="00940E27"/>
    <w:rsid w:val="00942027"/>
    <w:rsid w:val="00945E6F"/>
    <w:rsid w:val="009532D0"/>
    <w:rsid w:val="00965FE0"/>
    <w:rsid w:val="009678B1"/>
    <w:rsid w:val="009744A9"/>
    <w:rsid w:val="00980FB6"/>
    <w:rsid w:val="00987DC0"/>
    <w:rsid w:val="00990AB9"/>
    <w:rsid w:val="009B2125"/>
    <w:rsid w:val="009B5DCA"/>
    <w:rsid w:val="009D2AC4"/>
    <w:rsid w:val="009D3FB3"/>
    <w:rsid w:val="009D581C"/>
    <w:rsid w:val="009D5ADF"/>
    <w:rsid w:val="009E406B"/>
    <w:rsid w:val="00A002C6"/>
    <w:rsid w:val="00A07C07"/>
    <w:rsid w:val="00A07D31"/>
    <w:rsid w:val="00A440E1"/>
    <w:rsid w:val="00A47A99"/>
    <w:rsid w:val="00A62276"/>
    <w:rsid w:val="00A70936"/>
    <w:rsid w:val="00A72E60"/>
    <w:rsid w:val="00A933C2"/>
    <w:rsid w:val="00AA14D4"/>
    <w:rsid w:val="00AA2EF6"/>
    <w:rsid w:val="00AC1354"/>
    <w:rsid w:val="00AC1465"/>
    <w:rsid w:val="00AC1C89"/>
    <w:rsid w:val="00AC746F"/>
    <w:rsid w:val="00AC75E7"/>
    <w:rsid w:val="00AD00B8"/>
    <w:rsid w:val="00AE61B3"/>
    <w:rsid w:val="00AF5B78"/>
    <w:rsid w:val="00B041F0"/>
    <w:rsid w:val="00B1218C"/>
    <w:rsid w:val="00B12DEC"/>
    <w:rsid w:val="00B16AD4"/>
    <w:rsid w:val="00B327EA"/>
    <w:rsid w:val="00B528C0"/>
    <w:rsid w:val="00B90D31"/>
    <w:rsid w:val="00B9743C"/>
    <w:rsid w:val="00BA1914"/>
    <w:rsid w:val="00BB44D7"/>
    <w:rsid w:val="00BC2714"/>
    <w:rsid w:val="00BD1A3E"/>
    <w:rsid w:val="00BE300E"/>
    <w:rsid w:val="00BF7EA2"/>
    <w:rsid w:val="00C01E1C"/>
    <w:rsid w:val="00C05BF6"/>
    <w:rsid w:val="00C167AF"/>
    <w:rsid w:val="00C23FB3"/>
    <w:rsid w:val="00C2423E"/>
    <w:rsid w:val="00C24E70"/>
    <w:rsid w:val="00C26670"/>
    <w:rsid w:val="00C41FE5"/>
    <w:rsid w:val="00C43E99"/>
    <w:rsid w:val="00C548CB"/>
    <w:rsid w:val="00C61D1C"/>
    <w:rsid w:val="00C74552"/>
    <w:rsid w:val="00C9164E"/>
    <w:rsid w:val="00C967F1"/>
    <w:rsid w:val="00CB5F63"/>
    <w:rsid w:val="00CE0FC5"/>
    <w:rsid w:val="00CE4018"/>
    <w:rsid w:val="00D0078D"/>
    <w:rsid w:val="00D0343E"/>
    <w:rsid w:val="00D109D7"/>
    <w:rsid w:val="00D14267"/>
    <w:rsid w:val="00D4216C"/>
    <w:rsid w:val="00D54299"/>
    <w:rsid w:val="00D62091"/>
    <w:rsid w:val="00D65F56"/>
    <w:rsid w:val="00D66F0B"/>
    <w:rsid w:val="00D852CF"/>
    <w:rsid w:val="00DC288C"/>
    <w:rsid w:val="00DE1D6D"/>
    <w:rsid w:val="00DE384D"/>
    <w:rsid w:val="00DE3BD2"/>
    <w:rsid w:val="00DE5C88"/>
    <w:rsid w:val="00DF31F4"/>
    <w:rsid w:val="00E03688"/>
    <w:rsid w:val="00E03BE9"/>
    <w:rsid w:val="00E07C34"/>
    <w:rsid w:val="00E13AB4"/>
    <w:rsid w:val="00E36604"/>
    <w:rsid w:val="00E709AB"/>
    <w:rsid w:val="00E85D51"/>
    <w:rsid w:val="00E92AD7"/>
    <w:rsid w:val="00E93500"/>
    <w:rsid w:val="00EA3AF9"/>
    <w:rsid w:val="00EB2198"/>
    <w:rsid w:val="00EB52A2"/>
    <w:rsid w:val="00EB5617"/>
    <w:rsid w:val="00EC1E84"/>
    <w:rsid w:val="00ED3BFB"/>
    <w:rsid w:val="00ED5F0E"/>
    <w:rsid w:val="00ED740E"/>
    <w:rsid w:val="00EE26E4"/>
    <w:rsid w:val="00EF4739"/>
    <w:rsid w:val="00F07934"/>
    <w:rsid w:val="00F12E8D"/>
    <w:rsid w:val="00F14198"/>
    <w:rsid w:val="00F16694"/>
    <w:rsid w:val="00F31B22"/>
    <w:rsid w:val="00F53AA7"/>
    <w:rsid w:val="00F71AC6"/>
    <w:rsid w:val="00F743CE"/>
    <w:rsid w:val="00F87393"/>
    <w:rsid w:val="00F95B47"/>
    <w:rsid w:val="00F970E7"/>
    <w:rsid w:val="00FA5A40"/>
    <w:rsid w:val="00FB2D60"/>
    <w:rsid w:val="00FB5F22"/>
    <w:rsid w:val="00FC218F"/>
    <w:rsid w:val="00FD1AE2"/>
    <w:rsid w:val="00FE49EE"/>
    <w:rsid w:val="00FF31E2"/>
    <w:rsid w:val="00FF3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72BF8BC3"/>
  <w15:docId w15:val="{0DEF0533-5730-481E-8371-4EA049C4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2843BA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50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502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5750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7502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rsid w:val="00575027"/>
    <w:rPr>
      <w:color w:val="0000FF"/>
      <w:u w:val="single"/>
    </w:rPr>
  </w:style>
  <w:style w:type="table" w:styleId="TableGrid">
    <w:name w:val="Table Grid"/>
    <w:basedOn w:val="TableNormal"/>
    <w:uiPriority w:val="39"/>
    <w:rsid w:val="0057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6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80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E85D51"/>
    <w:pPr>
      <w:ind w:left="720"/>
      <w:contextualSpacing/>
    </w:pPr>
  </w:style>
  <w:style w:type="paragraph" w:styleId="NoSpacing">
    <w:name w:val="No Spacing"/>
    <w:uiPriority w:val="1"/>
    <w:qFormat/>
    <w:rsid w:val="00336150"/>
    <w:pPr>
      <w:spacing w:after="0" w:line="240" w:lineRule="auto"/>
    </w:pPr>
    <w:rPr>
      <w:rFonts w:ascii="Calibri" w:eastAsia="Calibri" w:hAnsi="Calibri" w:cs="Times New Roman"/>
      <w:lang w:val="hr-HR"/>
    </w:rPr>
  </w:style>
  <w:style w:type="character" w:customStyle="1" w:styleId="Heading1Char">
    <w:name w:val="Heading 1 Char"/>
    <w:basedOn w:val="DefaultParagraphFont"/>
    <w:link w:val="Heading1"/>
    <w:rsid w:val="002843BA"/>
    <w:rPr>
      <w:rFonts w:ascii="Times New Roman" w:eastAsia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rsid w:val="002843BA"/>
    <w:rPr>
      <w:b/>
      <w:bCs/>
      <w:lang w:eastAsia="en-US"/>
    </w:rPr>
  </w:style>
  <w:style w:type="character" w:customStyle="1" w:styleId="BodyText2Char">
    <w:name w:val="Body Text 2 Char"/>
    <w:basedOn w:val="DefaultParagraphFont"/>
    <w:link w:val="BodyText2"/>
    <w:rsid w:val="002843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B1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35B1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9046BA"/>
    <w:rPr>
      <w:b/>
      <w:bCs/>
    </w:rPr>
  </w:style>
  <w:style w:type="paragraph" w:styleId="Title">
    <w:name w:val="Title"/>
    <w:basedOn w:val="Normal"/>
    <w:link w:val="TitleChar"/>
    <w:qFormat/>
    <w:rsid w:val="006F0F6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6F0F61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CK%20PG&#381;\Memo%20kratk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F36A5-29F3-4617-BD08-6E7A6777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kratki.dotx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GDCK Admin</cp:lastModifiedBy>
  <cp:revision>15</cp:revision>
  <cp:lastPrinted>2025-03-28T09:25:00Z</cp:lastPrinted>
  <dcterms:created xsi:type="dcterms:W3CDTF">2022-11-08T09:28:00Z</dcterms:created>
  <dcterms:modified xsi:type="dcterms:W3CDTF">2026-02-10T00:29:00Z</dcterms:modified>
</cp:coreProperties>
</file>